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3194" w:type="dxa"/>
        <w:tblLayout w:type="fixed"/>
        <w:tblCellMar>
          <w:left w:w="0" w:type="dxa"/>
          <w:right w:w="0" w:type="dxa"/>
        </w:tblCellMar>
        <w:tblLook w:val="04A0" w:firstRow="1" w:lastRow="0" w:firstColumn="1" w:lastColumn="0" w:noHBand="0" w:noVBand="1"/>
      </w:tblPr>
      <w:tblGrid>
        <w:gridCol w:w="1475"/>
        <w:gridCol w:w="3068"/>
        <w:gridCol w:w="1327"/>
        <w:gridCol w:w="20"/>
        <w:gridCol w:w="264"/>
        <w:gridCol w:w="1080"/>
        <w:gridCol w:w="920"/>
        <w:gridCol w:w="1769"/>
        <w:gridCol w:w="2313"/>
        <w:gridCol w:w="958"/>
      </w:tblGrid>
      <w:tr w:rsidR="007212EC" w:rsidRPr="007212EC" w14:paraId="7EE8F830" w14:textId="77777777" w:rsidTr="00F2367C">
        <w:trPr>
          <w:trHeight w:val="20"/>
        </w:trPr>
        <w:tc>
          <w:tcPr>
            <w:tcW w:w="13194" w:type="dxa"/>
            <w:gridSpan w:val="10"/>
            <w:tcBorders>
              <w:top w:val="thickThinSmallGap" w:sz="24" w:space="0" w:color="auto"/>
              <w:left w:val="nil"/>
              <w:bottom w:val="nil"/>
              <w:right w:val="nil"/>
            </w:tcBorders>
            <w:vAlign w:val="center"/>
          </w:tcPr>
          <w:p w14:paraId="133BF9C0" w14:textId="77777777" w:rsidR="0032737D" w:rsidRPr="007212EC" w:rsidRDefault="0032737D" w:rsidP="00F66772">
            <w:pPr>
              <w:pStyle w:val="NoSpacing"/>
            </w:pPr>
          </w:p>
        </w:tc>
      </w:tr>
      <w:tr w:rsidR="007212EC" w:rsidRPr="007212EC" w14:paraId="2FCC2B76" w14:textId="77777777" w:rsidTr="00F2367C">
        <w:trPr>
          <w:trHeight w:val="2016"/>
        </w:trPr>
        <w:tc>
          <w:tcPr>
            <w:tcW w:w="1475" w:type="dxa"/>
            <w:tcBorders>
              <w:top w:val="nil"/>
              <w:left w:val="nil"/>
              <w:bottom w:val="nil"/>
              <w:right w:val="single" w:sz="4" w:space="0" w:color="auto"/>
            </w:tcBorders>
            <w:vAlign w:val="center"/>
          </w:tcPr>
          <w:p w14:paraId="4A86478B" w14:textId="58690113" w:rsidR="0032737D" w:rsidRPr="00F7629D" w:rsidRDefault="00000000" w:rsidP="00F7629D">
            <w:pPr>
              <w:pStyle w:val="MastheadCopy"/>
            </w:pPr>
            <w:sdt>
              <w:sdtPr>
                <w:id w:val="1397555580"/>
                <w:placeholder>
                  <w:docPart w:val="673A5FD283FA44289FAC49321A640A6C"/>
                </w:placeholder>
                <w15:appearance w15:val="hidden"/>
              </w:sdtPr>
              <w:sdtContent>
                <w:r w:rsidR="00762228">
                  <w:t>Issue:</w:t>
                </w:r>
                <w:r w:rsidR="00F65654">
                  <w:t>1, Vol</w:t>
                </w:r>
                <w:r w:rsidR="00762228">
                  <w:t>:1</w:t>
                </w:r>
              </w:sdtContent>
            </w:sdt>
            <w:r w:rsidR="00F7629D" w:rsidRPr="00F7629D">
              <w:t xml:space="preserve"> </w:t>
            </w:r>
          </w:p>
        </w:tc>
        <w:tc>
          <w:tcPr>
            <w:tcW w:w="10761" w:type="dxa"/>
            <w:gridSpan w:val="8"/>
            <w:tcBorders>
              <w:top w:val="nil"/>
              <w:left w:val="single" w:sz="4" w:space="0" w:color="auto"/>
              <w:bottom w:val="nil"/>
              <w:right w:val="single" w:sz="4" w:space="0" w:color="auto"/>
            </w:tcBorders>
            <w:vAlign w:val="center"/>
          </w:tcPr>
          <w:p w14:paraId="1C736DF3" w14:textId="79AADF55" w:rsidR="0032737D" w:rsidRPr="00D04A0C" w:rsidRDefault="00762228" w:rsidP="00762228">
            <w:pPr>
              <w:pStyle w:val="MastheadTItle"/>
              <w:jc w:val="left"/>
              <w:rPr>
                <w:sz w:val="72"/>
                <w:szCs w:val="72"/>
              </w:rPr>
            </w:pPr>
            <w:r w:rsidRPr="00762228">
              <w:rPr>
                <w:rFonts w:ascii="Calibri" w:eastAsia="Calibri" w:hAnsi="Calibri" w:cs="Calibri"/>
                <w:b/>
                <w:bCs/>
                <w:caps/>
                <w:noProof/>
                <w:sz w:val="24"/>
                <w:szCs w:val="24"/>
                <w:lang w:val="en-IE" w:eastAsia="en-IE"/>
              </w:rPr>
              <w:drawing>
                <wp:anchor distT="0" distB="0" distL="114300" distR="114300" simplePos="0" relativeHeight="251659264" behindDoc="0" locked="0" layoutInCell="1" allowOverlap="1" wp14:anchorId="1E926784" wp14:editId="26FF6984">
                  <wp:simplePos x="0" y="0"/>
                  <wp:positionH relativeFrom="column">
                    <wp:posOffset>5278120</wp:posOffset>
                  </wp:positionH>
                  <wp:positionV relativeFrom="paragraph">
                    <wp:posOffset>30479</wp:posOffset>
                  </wp:positionV>
                  <wp:extent cx="1447800" cy="1190625"/>
                  <wp:effectExtent l="0" t="0" r="0" b="9525"/>
                  <wp:wrapNone/>
                  <wp:docPr id="5"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png" descr="Logo&#10;&#10;Description automatically generated"/>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190625"/>
                          </a:xfrm>
                          <a:prstGeom prst="rect">
                            <a:avLst/>
                          </a:prstGeom>
                          <a:ln/>
                        </pic:spPr>
                      </pic:pic>
                    </a:graphicData>
                  </a:graphic>
                  <wp14:sizeRelH relativeFrom="page">
                    <wp14:pctWidth>0</wp14:pctWidth>
                  </wp14:sizeRelH>
                  <wp14:sizeRelV relativeFrom="page">
                    <wp14:pctHeight>0</wp14:pctHeight>
                  </wp14:sizeRelV>
                </wp:anchor>
              </w:drawing>
            </w:r>
            <w:sdt>
              <w:sdtPr>
                <w:rPr>
                  <w:sz w:val="72"/>
                  <w:szCs w:val="72"/>
                </w:rPr>
                <w:id w:val="-275951187"/>
                <w:placeholder>
                  <w:docPart w:val="AD6A5DCA303748C79C7D0E150B0DBA23"/>
                </w:placeholder>
                <w15:appearance w15:val="hidden"/>
              </w:sdtPr>
              <w:sdtContent>
                <w:r w:rsidRPr="00D04A0C">
                  <w:rPr>
                    <w:sz w:val="72"/>
                    <w:szCs w:val="72"/>
                  </w:rPr>
                  <w:t>NEWSLETTER</w:t>
                </w:r>
              </w:sdtContent>
            </w:sdt>
          </w:p>
          <w:p w14:paraId="1B6A106C" w14:textId="3F5EDB9D" w:rsidR="0032737D" w:rsidRDefault="00287111" w:rsidP="00762228">
            <w:pPr>
              <w:pStyle w:val="MastheadSubtitle"/>
              <w:jc w:val="left"/>
              <w:rPr>
                <w:color w:val="000000" w:themeColor="text1"/>
                <w:sz w:val="52"/>
                <w:szCs w:val="52"/>
              </w:rPr>
            </w:pPr>
            <w:r>
              <w:rPr>
                <w:color w:val="000000" w:themeColor="text1"/>
                <w:sz w:val="52"/>
                <w:szCs w:val="52"/>
              </w:rPr>
              <w:t>Midwest Migrant Community Network</w:t>
            </w:r>
          </w:p>
          <w:p w14:paraId="134DBD93" w14:textId="4509BD96" w:rsidR="00D04A0C" w:rsidRPr="007212EC" w:rsidRDefault="00287111" w:rsidP="00762228">
            <w:pPr>
              <w:pStyle w:val="MastheadSubtitle"/>
              <w:jc w:val="left"/>
              <w:rPr>
                <w:color w:val="000000" w:themeColor="text1"/>
                <w:sz w:val="52"/>
                <w:szCs w:val="52"/>
              </w:rPr>
            </w:pPr>
            <w:r>
              <w:rPr>
                <w:color w:val="000000" w:themeColor="text1"/>
                <w:sz w:val="52"/>
                <w:szCs w:val="52"/>
              </w:rPr>
              <w:t>Latest updates and News</w:t>
            </w:r>
          </w:p>
        </w:tc>
        <w:tc>
          <w:tcPr>
            <w:tcW w:w="958" w:type="dxa"/>
            <w:tcBorders>
              <w:top w:val="nil"/>
              <w:left w:val="single" w:sz="4" w:space="0" w:color="auto"/>
              <w:bottom w:val="nil"/>
              <w:right w:val="nil"/>
            </w:tcBorders>
            <w:vAlign w:val="center"/>
          </w:tcPr>
          <w:p w14:paraId="286E7005" w14:textId="35CAF347" w:rsidR="0032737D" w:rsidRPr="00F7629D" w:rsidRDefault="00000000" w:rsidP="00F7629D">
            <w:pPr>
              <w:pStyle w:val="MastheadCopy"/>
            </w:pPr>
            <w:sdt>
              <w:sdtPr>
                <w:id w:val="-1731841055"/>
                <w:placeholder>
                  <w:docPart w:val="F7B11990ECCB4C61BF090BD2A764BFCE"/>
                </w:placeholder>
                <w15:appearance w15:val="hidden"/>
              </w:sdtPr>
              <w:sdtContent>
                <w:r w:rsidR="00762228">
                  <w:t>August 2022</w:t>
                </w:r>
              </w:sdtContent>
            </w:sdt>
            <w:r w:rsidR="00F7629D" w:rsidRPr="00F7629D">
              <w:t xml:space="preserve"> </w:t>
            </w:r>
          </w:p>
        </w:tc>
      </w:tr>
      <w:tr w:rsidR="007212EC" w:rsidRPr="007212EC" w14:paraId="531AB7D8" w14:textId="77777777" w:rsidTr="00F2367C">
        <w:trPr>
          <w:trHeight w:val="144"/>
        </w:trPr>
        <w:tc>
          <w:tcPr>
            <w:tcW w:w="13194" w:type="dxa"/>
            <w:gridSpan w:val="10"/>
            <w:tcBorders>
              <w:top w:val="nil"/>
              <w:left w:val="nil"/>
              <w:bottom w:val="thinThickSmallGap" w:sz="24" w:space="0" w:color="auto"/>
              <w:right w:val="nil"/>
            </w:tcBorders>
            <w:vAlign w:val="center"/>
          </w:tcPr>
          <w:p w14:paraId="46AC17D2" w14:textId="2D02D74F" w:rsidR="0032737D" w:rsidRPr="007212EC" w:rsidRDefault="0032737D" w:rsidP="00F66772">
            <w:pPr>
              <w:pStyle w:val="NoSpacing"/>
            </w:pPr>
          </w:p>
        </w:tc>
      </w:tr>
      <w:tr w:rsidR="007212EC" w:rsidRPr="007212EC" w14:paraId="318BFF26" w14:textId="77777777" w:rsidTr="00F2367C">
        <w:trPr>
          <w:trHeight w:val="22"/>
        </w:trPr>
        <w:tc>
          <w:tcPr>
            <w:tcW w:w="13194" w:type="dxa"/>
            <w:gridSpan w:val="10"/>
            <w:tcBorders>
              <w:top w:val="thinThickSmallGap" w:sz="24" w:space="0" w:color="auto"/>
              <w:left w:val="nil"/>
              <w:bottom w:val="nil"/>
              <w:right w:val="nil"/>
            </w:tcBorders>
            <w:vAlign w:val="center"/>
          </w:tcPr>
          <w:p w14:paraId="430BAA2B" w14:textId="21C70B5F" w:rsidR="006B52E6" w:rsidRPr="007212EC" w:rsidRDefault="006B52E6" w:rsidP="00F66772">
            <w:pPr>
              <w:pStyle w:val="NoSpacing"/>
            </w:pPr>
          </w:p>
        </w:tc>
      </w:tr>
      <w:tr w:rsidR="005F4830" w:rsidRPr="007212EC" w14:paraId="12B920E5" w14:textId="77777777" w:rsidTr="00F2367C">
        <w:trPr>
          <w:trHeight w:val="5508"/>
        </w:trPr>
        <w:tc>
          <w:tcPr>
            <w:tcW w:w="5870" w:type="dxa"/>
            <w:gridSpan w:val="3"/>
            <w:vMerge w:val="restart"/>
            <w:tcBorders>
              <w:top w:val="nil"/>
              <w:left w:val="nil"/>
              <w:bottom w:val="nil"/>
              <w:right w:val="nil"/>
            </w:tcBorders>
          </w:tcPr>
          <w:p w14:paraId="44587B3B" w14:textId="63E2F87E" w:rsidR="005F4830" w:rsidRPr="00D04A0C" w:rsidRDefault="00C70C6A" w:rsidP="00AF5F70">
            <w:pPr>
              <w:rPr>
                <w:b/>
                <w:bCs/>
                <w:color w:val="000000" w:themeColor="text1"/>
                <w:sz w:val="28"/>
                <w:szCs w:val="28"/>
              </w:rPr>
            </w:pPr>
            <w:r w:rsidRPr="00D04A0C">
              <w:rPr>
                <w:b/>
                <w:bCs/>
                <w:color w:val="000000" w:themeColor="text1"/>
                <w:sz w:val="28"/>
                <w:szCs w:val="28"/>
              </w:rPr>
              <w:t>United Against Racism</w:t>
            </w:r>
          </w:p>
          <w:p w14:paraId="39998305" w14:textId="1E084F87" w:rsidR="006A3346" w:rsidRDefault="008B348C" w:rsidP="006A3346">
            <w:pPr>
              <w:jc w:val="both"/>
              <w:rPr>
                <w:color w:val="000000" w:themeColor="text1"/>
              </w:rPr>
            </w:pPr>
            <w:r>
              <w:rPr>
                <w:color w:val="000000" w:themeColor="text1"/>
              </w:rPr>
              <w:t>We were delighted to support the Integration Working Group in this important event in Limerick.</w:t>
            </w:r>
            <w:r w:rsidR="00256703">
              <w:rPr>
                <w:color w:val="000000" w:themeColor="text1"/>
              </w:rPr>
              <w:t xml:space="preserve"> The Limerick United Against Racism event that was an opportunity for awareness raising and broad addressing of issues relating to racism. It was well-supported by the former Mayor Daniel Butler, local agencies, schools, and community groups.</w:t>
            </w:r>
            <w:r w:rsidR="006A3346">
              <w:rPr>
                <w:color w:val="000000" w:themeColor="text1"/>
              </w:rPr>
              <w:t xml:space="preserve"> It was widely posted on social media and our network members participated in </w:t>
            </w:r>
            <w:r w:rsidR="00A4662E">
              <w:rPr>
                <w:color w:val="000000" w:themeColor="text1"/>
              </w:rPr>
              <w:t xml:space="preserve">the </w:t>
            </w:r>
            <w:r w:rsidR="006A3346">
              <w:rPr>
                <w:color w:val="000000" w:themeColor="text1"/>
              </w:rPr>
              <w:t>planning, focus groups and the launch event.</w:t>
            </w:r>
          </w:p>
          <w:p w14:paraId="231F05BC" w14:textId="2EC44D8E" w:rsidR="005946E5" w:rsidRDefault="005946E5" w:rsidP="005946E5">
            <w:pPr>
              <w:jc w:val="both"/>
              <w:rPr>
                <w:color w:val="000000" w:themeColor="text1"/>
              </w:rPr>
            </w:pPr>
            <w:r>
              <w:rPr>
                <w:color w:val="000000" w:themeColor="text1"/>
              </w:rPr>
              <w:t xml:space="preserve">Photo 1: MMCN chair </w:t>
            </w:r>
            <w:r w:rsidR="001222B3">
              <w:rPr>
                <w:color w:val="000000" w:themeColor="text1"/>
              </w:rPr>
              <w:t xml:space="preserve">and co-founder </w:t>
            </w:r>
            <w:r>
              <w:rPr>
                <w:color w:val="000000" w:themeColor="text1"/>
              </w:rPr>
              <w:t xml:space="preserve">Santhi Corcoran with </w:t>
            </w:r>
            <w:r w:rsidR="00D0137E">
              <w:rPr>
                <w:color w:val="000000" w:themeColor="text1"/>
              </w:rPr>
              <w:t xml:space="preserve">Limerick </w:t>
            </w:r>
            <w:r>
              <w:rPr>
                <w:color w:val="000000" w:themeColor="text1"/>
              </w:rPr>
              <w:t>youth and former Mayor Daniel Butler.</w:t>
            </w:r>
          </w:p>
          <w:p w14:paraId="782BCF57" w14:textId="3A109E1C" w:rsidR="005946E5" w:rsidRDefault="006A0FA7" w:rsidP="005946E5">
            <w:pPr>
              <w:jc w:val="both"/>
              <w:rPr>
                <w:color w:val="000000" w:themeColor="text1"/>
              </w:rPr>
            </w:pPr>
            <w:r>
              <w:rPr>
                <w:noProof/>
              </w:rPr>
              <w:drawing>
                <wp:anchor distT="0" distB="0" distL="114300" distR="114300" simplePos="0" relativeHeight="251667456" behindDoc="0" locked="0" layoutInCell="1" allowOverlap="1" wp14:anchorId="0D0D3E5F" wp14:editId="4FA372F7">
                  <wp:simplePos x="0" y="0"/>
                  <wp:positionH relativeFrom="column">
                    <wp:posOffset>-10160</wp:posOffset>
                  </wp:positionH>
                  <wp:positionV relativeFrom="paragraph">
                    <wp:posOffset>539115</wp:posOffset>
                  </wp:positionV>
                  <wp:extent cx="3209144" cy="21526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9144"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5946E5">
              <w:rPr>
                <w:color w:val="000000" w:themeColor="text1"/>
              </w:rPr>
              <w:t>Photo 2: Support of local councilors’ past and present</w:t>
            </w:r>
            <w:r w:rsidR="009C26BE">
              <w:rPr>
                <w:color w:val="000000" w:themeColor="text1"/>
              </w:rPr>
              <w:t>:</w:t>
            </w:r>
            <w:r w:rsidR="005946E5">
              <w:rPr>
                <w:color w:val="000000" w:themeColor="text1"/>
              </w:rPr>
              <w:t xml:space="preserve"> Tomas Hannon, Councilor Elena Secas (MMCN network member) and Councilor Conor Sheehan.</w:t>
            </w:r>
          </w:p>
          <w:p w14:paraId="32A25EDD" w14:textId="31AC4CF2" w:rsidR="00741368" w:rsidRPr="007212EC" w:rsidRDefault="00873FDD" w:rsidP="00AF5F70">
            <w:pPr>
              <w:rPr>
                <w:color w:val="000000" w:themeColor="text1"/>
              </w:rPr>
            </w:pPr>
            <w:r>
              <w:rPr>
                <w:noProof/>
              </w:rPr>
              <w:drawing>
                <wp:anchor distT="0" distB="0" distL="114300" distR="114300" simplePos="0" relativeHeight="251660288" behindDoc="0" locked="0" layoutInCell="1" allowOverlap="1" wp14:anchorId="65688192" wp14:editId="0604AA96">
                  <wp:simplePos x="0" y="0"/>
                  <wp:positionH relativeFrom="column">
                    <wp:posOffset>-9525</wp:posOffset>
                  </wp:positionH>
                  <wp:positionV relativeFrom="paragraph">
                    <wp:posOffset>2000181</wp:posOffset>
                  </wp:positionV>
                  <wp:extent cx="3208655" cy="2165419"/>
                  <wp:effectExtent l="0" t="0" r="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4818" cy="216957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 w:type="dxa"/>
            <w:tcBorders>
              <w:top w:val="nil"/>
              <w:left w:val="nil"/>
              <w:bottom w:val="nil"/>
              <w:right w:val="nil"/>
            </w:tcBorders>
            <w:vAlign w:val="center"/>
          </w:tcPr>
          <w:p w14:paraId="1A1E021B" w14:textId="77777777" w:rsidR="005F4830" w:rsidRPr="007212EC" w:rsidRDefault="005F4830" w:rsidP="00457BCB">
            <w:pPr>
              <w:jc w:val="center"/>
              <w:rPr>
                <w:color w:val="000000" w:themeColor="text1"/>
              </w:rPr>
            </w:pPr>
          </w:p>
        </w:tc>
        <w:tc>
          <w:tcPr>
            <w:tcW w:w="7304" w:type="dxa"/>
            <w:gridSpan w:val="6"/>
            <w:tcBorders>
              <w:top w:val="nil"/>
              <w:left w:val="nil"/>
              <w:bottom w:val="nil"/>
              <w:right w:val="nil"/>
            </w:tcBorders>
          </w:tcPr>
          <w:p w14:paraId="6FBF9EC3" w14:textId="77777777" w:rsidR="00A3229C" w:rsidRDefault="00A3229C" w:rsidP="005F4830">
            <w:pPr>
              <w:pStyle w:val="NoSpacing"/>
              <w:rPr>
                <w:rFonts w:asciiTheme="majorHAnsi" w:hAnsiTheme="majorHAnsi"/>
                <w:color w:val="000000" w:themeColor="text1"/>
                <w:sz w:val="32"/>
                <w:szCs w:val="32"/>
              </w:rPr>
            </w:pPr>
          </w:p>
          <w:p w14:paraId="37D51ED7" w14:textId="7CAC0EC5" w:rsidR="002E12BE" w:rsidRPr="00A3229C" w:rsidRDefault="002E12BE" w:rsidP="005F4830">
            <w:pPr>
              <w:pStyle w:val="NoSpacing"/>
              <w:rPr>
                <w:rFonts w:asciiTheme="majorHAnsi" w:hAnsiTheme="majorHAnsi"/>
                <w:color w:val="000000" w:themeColor="text1"/>
                <w:sz w:val="32"/>
                <w:szCs w:val="32"/>
              </w:rPr>
            </w:pPr>
            <w:r w:rsidRPr="00A3229C">
              <w:rPr>
                <w:rFonts w:asciiTheme="majorHAnsi" w:hAnsiTheme="majorHAnsi"/>
                <w:color w:val="000000" w:themeColor="text1"/>
                <w:sz w:val="32"/>
                <w:szCs w:val="32"/>
              </w:rPr>
              <w:t>Employability Skills Training</w:t>
            </w:r>
          </w:p>
          <w:p w14:paraId="376BF4CC" w14:textId="41A23C1D" w:rsidR="00662BEA" w:rsidRDefault="0062358A" w:rsidP="005F4830">
            <w:pPr>
              <w:pStyle w:val="NoSpacing"/>
              <w:rPr>
                <w:rFonts w:asciiTheme="majorHAnsi" w:hAnsiTheme="majorHAnsi"/>
                <w:color w:val="000000" w:themeColor="text1"/>
                <w:sz w:val="36"/>
                <w:szCs w:val="36"/>
              </w:rPr>
            </w:pPr>
            <w:r>
              <w:rPr>
                <w:noProof/>
              </w:rPr>
              <w:drawing>
                <wp:anchor distT="0" distB="0" distL="114300" distR="114300" simplePos="0" relativeHeight="251668480" behindDoc="0" locked="0" layoutInCell="1" allowOverlap="1" wp14:anchorId="3A6D1619" wp14:editId="6873C671">
                  <wp:simplePos x="0" y="0"/>
                  <wp:positionH relativeFrom="column">
                    <wp:posOffset>46990</wp:posOffset>
                  </wp:positionH>
                  <wp:positionV relativeFrom="paragraph">
                    <wp:posOffset>222250</wp:posOffset>
                  </wp:positionV>
                  <wp:extent cx="3371850" cy="21806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1850" cy="2180660"/>
                          </a:xfrm>
                          <a:prstGeom prst="rect">
                            <a:avLst/>
                          </a:prstGeom>
                          <a:noFill/>
                          <a:ln>
                            <a:noFill/>
                          </a:ln>
                        </pic:spPr>
                      </pic:pic>
                    </a:graphicData>
                  </a:graphic>
                </wp:anchor>
              </w:drawing>
            </w:r>
          </w:p>
          <w:p w14:paraId="0C4373AB" w14:textId="29A88926" w:rsidR="00662BEA" w:rsidRPr="007212EC" w:rsidRDefault="00741368" w:rsidP="005F4830">
            <w:pPr>
              <w:pStyle w:val="NoSpacing"/>
              <w:rPr>
                <w:rFonts w:asciiTheme="majorHAnsi" w:hAnsiTheme="majorHAnsi"/>
                <w:color w:val="000000" w:themeColor="text1"/>
                <w:sz w:val="36"/>
                <w:szCs w:val="36"/>
              </w:rPr>
            </w:pPr>
            <w:r>
              <w:rPr>
                <w:noProof/>
              </w:rPr>
              <w:drawing>
                <wp:anchor distT="0" distB="0" distL="114300" distR="114300" simplePos="0" relativeHeight="251669504" behindDoc="0" locked="0" layoutInCell="1" allowOverlap="1" wp14:anchorId="6CBEFD0F" wp14:editId="35A649FD">
                  <wp:simplePos x="0" y="0"/>
                  <wp:positionH relativeFrom="column">
                    <wp:posOffset>47052</wp:posOffset>
                  </wp:positionH>
                  <wp:positionV relativeFrom="paragraph">
                    <wp:posOffset>2183130</wp:posOffset>
                  </wp:positionV>
                  <wp:extent cx="3371850" cy="189487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1850" cy="1894875"/>
                          </a:xfrm>
                          <a:prstGeom prst="rect">
                            <a:avLst/>
                          </a:prstGeom>
                          <a:noFill/>
                          <a:ln>
                            <a:noFill/>
                          </a:ln>
                        </pic:spPr>
                      </pic:pic>
                    </a:graphicData>
                  </a:graphic>
                </wp:anchor>
              </w:drawing>
            </w:r>
          </w:p>
        </w:tc>
      </w:tr>
      <w:tr w:rsidR="005F4830" w:rsidRPr="007212EC" w14:paraId="078D3F9B" w14:textId="77777777" w:rsidTr="00F2367C">
        <w:trPr>
          <w:trHeight w:val="728"/>
        </w:trPr>
        <w:tc>
          <w:tcPr>
            <w:tcW w:w="5870" w:type="dxa"/>
            <w:gridSpan w:val="3"/>
            <w:vMerge/>
            <w:tcBorders>
              <w:top w:val="nil"/>
              <w:left w:val="nil"/>
              <w:bottom w:val="nil"/>
              <w:right w:val="nil"/>
            </w:tcBorders>
          </w:tcPr>
          <w:p w14:paraId="632FA664" w14:textId="77777777" w:rsidR="005F4830" w:rsidRPr="007212EC" w:rsidRDefault="005F4830" w:rsidP="005F4830">
            <w:pPr>
              <w:pStyle w:val="PhotoCaption"/>
              <w:rPr>
                <w:color w:val="000000" w:themeColor="text1"/>
              </w:rPr>
            </w:pPr>
          </w:p>
        </w:tc>
        <w:tc>
          <w:tcPr>
            <w:tcW w:w="20" w:type="dxa"/>
            <w:vMerge w:val="restart"/>
            <w:tcBorders>
              <w:top w:val="nil"/>
              <w:left w:val="nil"/>
              <w:right w:val="nil"/>
            </w:tcBorders>
            <w:vAlign w:val="center"/>
          </w:tcPr>
          <w:p w14:paraId="360F22D2" w14:textId="77777777" w:rsidR="005F4830" w:rsidRPr="007212EC" w:rsidRDefault="005F4830" w:rsidP="00457BCB">
            <w:pPr>
              <w:jc w:val="center"/>
              <w:rPr>
                <w:color w:val="000000" w:themeColor="text1"/>
              </w:rPr>
            </w:pPr>
          </w:p>
        </w:tc>
        <w:tc>
          <w:tcPr>
            <w:tcW w:w="7304" w:type="dxa"/>
            <w:gridSpan w:val="6"/>
            <w:tcBorders>
              <w:top w:val="nil"/>
              <w:left w:val="nil"/>
              <w:bottom w:val="nil"/>
              <w:right w:val="nil"/>
            </w:tcBorders>
            <w:vAlign w:val="center"/>
          </w:tcPr>
          <w:p w14:paraId="7DB7999E" w14:textId="69176D42" w:rsidR="005F4830" w:rsidRPr="009C26BE" w:rsidRDefault="00000000" w:rsidP="00F963ED">
            <w:pPr>
              <w:pStyle w:val="PhotoCaption"/>
              <w:rPr>
                <w:sz w:val="24"/>
                <w:szCs w:val="24"/>
              </w:rPr>
            </w:pPr>
            <w:sdt>
              <w:sdtPr>
                <w:rPr>
                  <w:sz w:val="24"/>
                  <w:szCs w:val="24"/>
                </w:rPr>
                <w:id w:val="1487197941"/>
                <w:placeholder>
                  <w:docPart w:val="CD78424E753C4B929BA2F983FC1A7D4E"/>
                </w:placeholder>
                <w15:appearance w15:val="hidden"/>
              </w:sdtPr>
              <w:sdtContent>
                <w:r w:rsidR="008B348C" w:rsidRPr="009C26BE">
                  <w:rPr>
                    <w:sz w:val="24"/>
                    <w:szCs w:val="24"/>
                  </w:rPr>
                  <w:t xml:space="preserve">Employability skills training </w:t>
                </w:r>
              </w:sdtContent>
            </w:sdt>
            <w:r w:rsidR="005F4830" w:rsidRPr="009C26BE">
              <w:rPr>
                <w:sz w:val="24"/>
                <w:szCs w:val="24"/>
              </w:rPr>
              <w:t xml:space="preserve"> </w:t>
            </w:r>
          </w:p>
        </w:tc>
      </w:tr>
      <w:tr w:rsidR="005F4830" w:rsidRPr="007212EC" w14:paraId="28295C4A" w14:textId="77777777" w:rsidTr="00F2367C">
        <w:trPr>
          <w:trHeight w:val="1709"/>
        </w:trPr>
        <w:tc>
          <w:tcPr>
            <w:tcW w:w="5870" w:type="dxa"/>
            <w:gridSpan w:val="3"/>
            <w:vMerge/>
            <w:tcBorders>
              <w:top w:val="nil"/>
              <w:left w:val="nil"/>
              <w:bottom w:val="nil"/>
              <w:right w:val="nil"/>
            </w:tcBorders>
          </w:tcPr>
          <w:p w14:paraId="50CDE4DD" w14:textId="77777777" w:rsidR="005F4830" w:rsidRPr="007212EC" w:rsidRDefault="005F4830" w:rsidP="005F4830">
            <w:pPr>
              <w:pStyle w:val="PhotoCaption"/>
              <w:rPr>
                <w:color w:val="000000" w:themeColor="text1"/>
              </w:rPr>
            </w:pPr>
          </w:p>
        </w:tc>
        <w:tc>
          <w:tcPr>
            <w:tcW w:w="20" w:type="dxa"/>
            <w:vMerge/>
            <w:tcBorders>
              <w:left w:val="nil"/>
              <w:right w:val="nil"/>
            </w:tcBorders>
            <w:vAlign w:val="center"/>
          </w:tcPr>
          <w:p w14:paraId="05D1DE09" w14:textId="77777777" w:rsidR="005F4830" w:rsidRPr="007212EC" w:rsidRDefault="005F4830" w:rsidP="00457BCB">
            <w:pPr>
              <w:jc w:val="center"/>
              <w:rPr>
                <w:color w:val="000000" w:themeColor="text1"/>
              </w:rPr>
            </w:pPr>
          </w:p>
        </w:tc>
        <w:tc>
          <w:tcPr>
            <w:tcW w:w="7304" w:type="dxa"/>
            <w:gridSpan w:val="6"/>
            <w:tcBorders>
              <w:top w:val="nil"/>
              <w:left w:val="nil"/>
              <w:bottom w:val="nil"/>
              <w:right w:val="nil"/>
            </w:tcBorders>
            <w:vAlign w:val="center"/>
          </w:tcPr>
          <w:p w14:paraId="58FB3E01" w14:textId="33D4BAFC" w:rsidR="003B3774" w:rsidRPr="009C26BE" w:rsidRDefault="003B3774" w:rsidP="005F4830">
            <w:pPr>
              <w:pStyle w:val="NoSpacing"/>
              <w:rPr>
                <w:sz w:val="24"/>
                <w:szCs w:val="24"/>
              </w:rPr>
            </w:pPr>
            <w:r w:rsidRPr="009C26BE">
              <w:rPr>
                <w:sz w:val="24"/>
                <w:szCs w:val="24"/>
              </w:rPr>
              <w:t>We were funded by the IYF and McDonalds to provide Employability skills training to migrant and newly arrived communities. The training events which included development of CV’s and interview skills were delivered in partnership with Paul Partnership’s Jobs Club</w:t>
            </w:r>
            <w:r w:rsidR="00E95D3E" w:rsidRPr="009C26BE">
              <w:rPr>
                <w:sz w:val="24"/>
                <w:szCs w:val="24"/>
              </w:rPr>
              <w:t>. The training events took place over July and August</w:t>
            </w:r>
            <w:r w:rsidR="008B348C" w:rsidRPr="009C26BE">
              <w:rPr>
                <w:sz w:val="24"/>
                <w:szCs w:val="24"/>
              </w:rPr>
              <w:t xml:space="preserve"> and included participants from Direct Provision centers and newly arrived Ukrainian communities.</w:t>
            </w:r>
          </w:p>
          <w:p w14:paraId="17CE4E8C" w14:textId="77777777" w:rsidR="00030929" w:rsidRDefault="0006010D" w:rsidP="0029506C">
            <w:pPr>
              <w:pStyle w:val="SmallArticleSubtitle"/>
              <w:rPr>
                <w:sz w:val="24"/>
                <w:szCs w:val="24"/>
              </w:rPr>
            </w:pPr>
            <w:r w:rsidRPr="009C26BE">
              <w:rPr>
                <w:sz w:val="24"/>
                <w:szCs w:val="24"/>
              </w:rPr>
              <w:t>Project Lead: Deirdre Buckley – MMCN Treasurer</w:t>
            </w:r>
          </w:p>
          <w:p w14:paraId="6A72FFC0" w14:textId="77777777" w:rsidR="007C3F0B" w:rsidRDefault="007C3F0B" w:rsidP="0029506C">
            <w:pPr>
              <w:pStyle w:val="SmallArticleSubtitle"/>
              <w:rPr>
                <w:sz w:val="24"/>
                <w:szCs w:val="24"/>
              </w:rPr>
            </w:pPr>
            <w:r>
              <w:rPr>
                <w:sz w:val="24"/>
                <w:szCs w:val="24"/>
              </w:rPr>
              <w:t>Trainer: Caroline Kennedy – Jobs Club</w:t>
            </w:r>
          </w:p>
          <w:p w14:paraId="47B5E545" w14:textId="6B9C68F2" w:rsidR="00C7161B" w:rsidRPr="009C26BE" w:rsidRDefault="00C7161B" w:rsidP="0029506C">
            <w:pPr>
              <w:pStyle w:val="SmallArticleSubtitle"/>
              <w:rPr>
                <w:sz w:val="22"/>
              </w:rPr>
            </w:pPr>
          </w:p>
        </w:tc>
      </w:tr>
      <w:tr w:rsidR="005F4830" w:rsidRPr="007212EC" w14:paraId="2607FB4E" w14:textId="77777777" w:rsidTr="006A0FA7">
        <w:trPr>
          <w:trHeight w:val="532"/>
        </w:trPr>
        <w:tc>
          <w:tcPr>
            <w:tcW w:w="5870" w:type="dxa"/>
            <w:gridSpan w:val="3"/>
            <w:vMerge/>
            <w:tcBorders>
              <w:top w:val="nil"/>
              <w:left w:val="nil"/>
              <w:bottom w:val="nil"/>
              <w:right w:val="nil"/>
            </w:tcBorders>
          </w:tcPr>
          <w:p w14:paraId="55C63CA7" w14:textId="77777777" w:rsidR="005F4830" w:rsidRPr="007212EC" w:rsidRDefault="005F4830" w:rsidP="005F4830">
            <w:pPr>
              <w:pStyle w:val="PhotoCaption"/>
              <w:rPr>
                <w:color w:val="000000" w:themeColor="text1"/>
              </w:rPr>
            </w:pPr>
          </w:p>
        </w:tc>
        <w:tc>
          <w:tcPr>
            <w:tcW w:w="20" w:type="dxa"/>
            <w:vMerge/>
            <w:tcBorders>
              <w:left w:val="nil"/>
              <w:bottom w:val="nil"/>
              <w:right w:val="nil"/>
            </w:tcBorders>
            <w:vAlign w:val="center"/>
          </w:tcPr>
          <w:p w14:paraId="3111AE3B" w14:textId="77777777" w:rsidR="005F4830" w:rsidRPr="007212EC" w:rsidRDefault="005F4830" w:rsidP="00457BCB">
            <w:pPr>
              <w:jc w:val="center"/>
              <w:rPr>
                <w:color w:val="000000" w:themeColor="text1"/>
              </w:rPr>
            </w:pPr>
          </w:p>
        </w:tc>
        <w:sdt>
          <w:sdtPr>
            <w:rPr>
              <w:color w:val="000000" w:themeColor="text1"/>
            </w:rPr>
            <w:id w:val="358172399"/>
            <w:placeholder>
              <w:docPart w:val="3E4EA699E41645B9BDD470677CF08EFF"/>
            </w:placeholder>
            <w15:appearance w15:val="hidden"/>
          </w:sdtPr>
          <w:sdtContent>
            <w:tc>
              <w:tcPr>
                <w:tcW w:w="4033" w:type="dxa"/>
                <w:gridSpan w:val="4"/>
                <w:vMerge w:val="restart"/>
                <w:tcBorders>
                  <w:top w:val="nil"/>
                  <w:left w:val="nil"/>
                  <w:bottom w:val="nil"/>
                  <w:right w:val="nil"/>
                </w:tcBorders>
                <w:vAlign w:val="center"/>
              </w:tcPr>
              <w:sdt>
                <w:sdtPr>
                  <w:id w:val="1424140549"/>
                  <w:placeholder>
                    <w:docPart w:val="063661A365744A48AD90A60099C0A8FC"/>
                  </w:placeholder>
                  <w15:appearance w15:val="hidden"/>
                </w:sdtPr>
                <w:sdtContent>
                  <w:p w14:paraId="46BDD4F9" w14:textId="533CF1AF" w:rsidR="0003553A" w:rsidRDefault="0003553A" w:rsidP="00C240B9">
                    <w:pPr>
                      <w:jc w:val="both"/>
                    </w:pPr>
                    <w:r>
                      <w:t>We collaborated and presented at th</w:t>
                    </w:r>
                    <w:r w:rsidR="007D58D4">
                      <w:t>e</w:t>
                    </w:r>
                    <w:r>
                      <w:t xml:space="preserve"> </w:t>
                    </w:r>
                    <w:r w:rsidR="007D58D4">
                      <w:t>Interagency Collaboration in Education conference</w:t>
                    </w:r>
                    <w:r>
                      <w:t xml:space="preserve"> </w:t>
                    </w:r>
                    <w:r w:rsidR="0066055C" w:rsidRPr="0066055C">
                      <w:rPr>
                        <w:i/>
                        <w:iCs/>
                      </w:rPr>
                      <w:t xml:space="preserve">(continued on next </w:t>
                    </w:r>
                    <w:proofErr w:type="gramStart"/>
                    <w:r w:rsidR="0066055C" w:rsidRPr="0066055C">
                      <w:rPr>
                        <w:i/>
                        <w:iCs/>
                      </w:rPr>
                      <w:t>page</w:t>
                    </w:r>
                    <w:r w:rsidR="0066055C" w:rsidRPr="0066055C">
                      <w:t>)</w:t>
                    </w:r>
                    <w:r w:rsidR="0066055C">
                      <w:t xml:space="preserve">  </w:t>
                    </w:r>
                    <w:r>
                      <w:t>which</w:t>
                    </w:r>
                    <w:proofErr w:type="gramEnd"/>
                    <w:r>
                      <w:t xml:space="preserve"> was facilitated by</w:t>
                    </w:r>
                    <w:r w:rsidR="0066055C">
                      <w:t xml:space="preserve"> </w:t>
                    </w:r>
                    <w:r>
                      <w:t xml:space="preserve"> Mary Immaculate College. The theme was supporting diverse young people in education. The conference was attended by teachers, NCCA (National Curriculum Council) representative</w:t>
                    </w:r>
                    <w:r w:rsidR="00C240B9">
                      <w:t>, leading academics, community organisations</w:t>
                    </w:r>
                    <w:r w:rsidR="0006010D">
                      <w:t xml:space="preserve"> </w:t>
                    </w:r>
                    <w:r w:rsidR="00C240B9">
                      <w:t>representing diverse groups, the Equality and Diversity director of MIC and the ombudsman for children.</w:t>
                    </w:r>
                    <w:r>
                      <w:t xml:space="preserve"> </w:t>
                    </w:r>
                  </w:p>
                  <w:p w14:paraId="31F258F6" w14:textId="51434BC0" w:rsidR="00896E10" w:rsidRDefault="00C7161B" w:rsidP="00C240B9">
                    <w:pPr>
                      <w:jc w:val="both"/>
                    </w:pPr>
                    <w:r>
                      <w:rPr>
                        <w:noProof/>
                      </w:rPr>
                      <w:drawing>
                        <wp:anchor distT="0" distB="0" distL="114300" distR="114300" simplePos="0" relativeHeight="251661312" behindDoc="0" locked="0" layoutInCell="1" allowOverlap="1" wp14:anchorId="4EC779FB" wp14:editId="3E3AB702">
                          <wp:simplePos x="0" y="0"/>
                          <wp:positionH relativeFrom="column">
                            <wp:posOffset>2609215</wp:posOffset>
                          </wp:positionH>
                          <wp:positionV relativeFrom="paragraph">
                            <wp:posOffset>658495</wp:posOffset>
                          </wp:positionV>
                          <wp:extent cx="2022475" cy="195262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247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240B9">
                      <w:t>MMCN members also showcased their documentary – Migrant stories</w:t>
                    </w:r>
                    <w:r w:rsidR="007D58D4">
                      <w:t xml:space="preserve"> -</w:t>
                    </w:r>
                    <w:r w:rsidR="00C240B9">
                      <w:t xml:space="preserve"> at this event. The production of this film was supported by MMCN and the Hunt Museum.</w:t>
                    </w:r>
                    <w:r w:rsidR="00A4662E">
                      <w:t xml:space="preserve"> </w:t>
                    </w:r>
                    <w:r w:rsidR="00896E10">
                      <w:t xml:space="preserve">The documentary </w:t>
                    </w:r>
                    <w:r w:rsidR="0006010D">
                      <w:t xml:space="preserve">focused on stories of migration and resettlement as told by network members. </w:t>
                    </w:r>
                    <w:r w:rsidR="007D58D4">
                      <w:t xml:space="preserve">There was very positive response from conference attendees. </w:t>
                    </w:r>
                    <w:r w:rsidR="0006010D">
                      <w:t>Well done Josh Biggs, Michael Corcoran, and Sandrine Ndahiro for their stellar work</w:t>
                    </w:r>
                    <w:r w:rsidR="009C26BE">
                      <w:t xml:space="preserve"> as the filmmaker</w:t>
                    </w:r>
                    <w:r w:rsidR="007D58D4">
                      <w:t>s</w:t>
                    </w:r>
                    <w:r w:rsidR="0006010D">
                      <w:t>.</w:t>
                    </w:r>
                  </w:p>
                  <w:p w14:paraId="521E22B7" w14:textId="51D00E68" w:rsidR="00C240B9" w:rsidRDefault="00C240B9" w:rsidP="00C240B9">
                    <w:pPr>
                      <w:jc w:val="both"/>
                    </w:pPr>
                    <w:r w:rsidRPr="007C3F0B">
                      <w:rPr>
                        <w:b/>
                        <w:bCs/>
                      </w:rPr>
                      <w:t xml:space="preserve">See you tube link for this </w:t>
                    </w:r>
                    <w:r w:rsidR="007C3F0B">
                      <w:rPr>
                        <w:b/>
                        <w:bCs/>
                      </w:rPr>
                      <w:t xml:space="preserve">access to this </w:t>
                    </w:r>
                    <w:r w:rsidRPr="007C3F0B">
                      <w:rPr>
                        <w:b/>
                        <w:bCs/>
                      </w:rPr>
                      <w:t>documentary</w:t>
                    </w:r>
                    <w:r>
                      <w:t>:</w:t>
                    </w:r>
                  </w:p>
                  <w:p w14:paraId="2D4C5ECE" w14:textId="6E591E2E" w:rsidR="005F4830" w:rsidRDefault="00000000" w:rsidP="0003553A"/>
                </w:sdtContent>
              </w:sdt>
            </w:tc>
          </w:sdtContent>
        </w:sdt>
        <w:tc>
          <w:tcPr>
            <w:tcW w:w="3271" w:type="dxa"/>
            <w:gridSpan w:val="2"/>
            <w:vMerge w:val="restart"/>
            <w:tcBorders>
              <w:top w:val="nil"/>
              <w:left w:val="nil"/>
              <w:bottom w:val="nil"/>
              <w:right w:val="nil"/>
            </w:tcBorders>
            <w:tcMar>
              <w:top w:w="144" w:type="dxa"/>
              <w:left w:w="144" w:type="dxa"/>
            </w:tcMar>
            <w:vAlign w:val="center"/>
          </w:tcPr>
          <w:p w14:paraId="191DC47F" w14:textId="1CEB55FC" w:rsidR="005F4830" w:rsidRDefault="00873FDD" w:rsidP="0003553A">
            <w:r>
              <w:rPr>
                <w:noProof/>
              </w:rPr>
              <w:drawing>
                <wp:anchor distT="0" distB="0" distL="114300" distR="114300" simplePos="0" relativeHeight="251665408" behindDoc="0" locked="0" layoutInCell="1" allowOverlap="1" wp14:anchorId="270B8C0C" wp14:editId="23CE310D">
                  <wp:simplePos x="0" y="0"/>
                  <wp:positionH relativeFrom="column">
                    <wp:posOffset>-1905</wp:posOffset>
                  </wp:positionH>
                  <wp:positionV relativeFrom="paragraph">
                    <wp:posOffset>-2307590</wp:posOffset>
                  </wp:positionV>
                  <wp:extent cx="2030095" cy="1971675"/>
                  <wp:effectExtent l="0" t="0" r="825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009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96E10">
              <w:t xml:space="preserve">Interagency Collaboration in Education. Conference in Thurles June 2022.  </w:t>
            </w:r>
          </w:p>
        </w:tc>
      </w:tr>
      <w:tr w:rsidR="005F4830" w:rsidRPr="007212EC" w14:paraId="3EB2DAC2" w14:textId="77777777" w:rsidTr="0066055C">
        <w:trPr>
          <w:trHeight w:val="135"/>
        </w:trPr>
        <w:tc>
          <w:tcPr>
            <w:tcW w:w="5870" w:type="dxa"/>
            <w:gridSpan w:val="3"/>
            <w:tcBorders>
              <w:top w:val="nil"/>
              <w:left w:val="nil"/>
              <w:bottom w:val="nil"/>
              <w:right w:val="nil"/>
            </w:tcBorders>
          </w:tcPr>
          <w:p w14:paraId="0B58A40B" w14:textId="6396C834" w:rsidR="005F4830" w:rsidRDefault="00A93B69" w:rsidP="005F4830">
            <w:pPr>
              <w:pStyle w:val="PhotoCaption"/>
              <w:rPr>
                <w:color w:val="000000" w:themeColor="text1"/>
              </w:rPr>
            </w:pPr>
            <w:r>
              <w:rPr>
                <w:color w:val="000000" w:themeColor="text1"/>
                <w:sz w:val="24"/>
                <w:szCs w:val="24"/>
              </w:rPr>
              <w:t>MMCN supports Pride week</w:t>
            </w:r>
          </w:p>
          <w:p w14:paraId="1B409789" w14:textId="79BFE7FF" w:rsidR="00CD238D" w:rsidRPr="007212EC" w:rsidRDefault="00CD238D" w:rsidP="005F4830">
            <w:pPr>
              <w:pStyle w:val="PhotoCaption"/>
              <w:rPr>
                <w:color w:val="000000" w:themeColor="text1"/>
              </w:rPr>
            </w:pPr>
          </w:p>
        </w:tc>
        <w:tc>
          <w:tcPr>
            <w:tcW w:w="20" w:type="dxa"/>
            <w:vMerge w:val="restart"/>
            <w:tcBorders>
              <w:top w:val="nil"/>
              <w:left w:val="nil"/>
              <w:bottom w:val="nil"/>
              <w:right w:val="nil"/>
            </w:tcBorders>
            <w:vAlign w:val="center"/>
          </w:tcPr>
          <w:p w14:paraId="18021F17" w14:textId="3E37B8B3" w:rsidR="005F4830" w:rsidRPr="007212EC" w:rsidRDefault="005F4830" w:rsidP="00457BCB">
            <w:pPr>
              <w:jc w:val="center"/>
              <w:rPr>
                <w:color w:val="000000" w:themeColor="text1"/>
              </w:rPr>
            </w:pPr>
          </w:p>
        </w:tc>
        <w:tc>
          <w:tcPr>
            <w:tcW w:w="4033" w:type="dxa"/>
            <w:gridSpan w:val="4"/>
            <w:vMerge/>
            <w:tcBorders>
              <w:top w:val="nil"/>
              <w:left w:val="nil"/>
              <w:bottom w:val="nil"/>
              <w:right w:val="nil"/>
            </w:tcBorders>
          </w:tcPr>
          <w:p w14:paraId="246F714D" w14:textId="77777777" w:rsidR="005F4830" w:rsidRPr="007212EC" w:rsidRDefault="005F4830" w:rsidP="009D5E5F"/>
        </w:tc>
        <w:tc>
          <w:tcPr>
            <w:tcW w:w="3271" w:type="dxa"/>
            <w:gridSpan w:val="2"/>
            <w:vMerge/>
            <w:tcBorders>
              <w:top w:val="nil"/>
              <w:left w:val="nil"/>
              <w:bottom w:val="nil"/>
              <w:right w:val="nil"/>
            </w:tcBorders>
            <w:tcMar>
              <w:top w:w="144" w:type="dxa"/>
              <w:left w:w="144" w:type="dxa"/>
            </w:tcMar>
          </w:tcPr>
          <w:p w14:paraId="625A566F" w14:textId="77777777" w:rsidR="005F4830" w:rsidRPr="007212EC" w:rsidRDefault="005F4830" w:rsidP="009D5E5F"/>
        </w:tc>
      </w:tr>
      <w:tr w:rsidR="005F4830" w:rsidRPr="007212EC" w14:paraId="61D8D630" w14:textId="77777777" w:rsidTr="0066055C">
        <w:trPr>
          <w:trHeight w:val="1008"/>
        </w:trPr>
        <w:tc>
          <w:tcPr>
            <w:tcW w:w="5870" w:type="dxa"/>
            <w:gridSpan w:val="3"/>
            <w:tcBorders>
              <w:top w:val="nil"/>
              <w:left w:val="nil"/>
              <w:bottom w:val="nil"/>
              <w:right w:val="nil"/>
            </w:tcBorders>
          </w:tcPr>
          <w:p w14:paraId="6E7F16AC" w14:textId="70DB749A" w:rsidR="005F4830" w:rsidRPr="00CE48CE" w:rsidRDefault="0062358A" w:rsidP="005F4830">
            <w:pPr>
              <w:pStyle w:val="PhotoCaption"/>
              <w:rPr>
                <w:color w:val="000000" w:themeColor="text1"/>
                <w:sz w:val="24"/>
                <w:szCs w:val="24"/>
              </w:rPr>
            </w:pPr>
            <w:r>
              <w:drawing>
                <wp:anchor distT="0" distB="0" distL="114300" distR="114300" simplePos="0" relativeHeight="251662336" behindDoc="0" locked="0" layoutInCell="1" allowOverlap="1" wp14:anchorId="2D726970" wp14:editId="3161FF37">
                  <wp:simplePos x="0" y="0"/>
                  <wp:positionH relativeFrom="column">
                    <wp:posOffset>1903095</wp:posOffset>
                  </wp:positionH>
                  <wp:positionV relativeFrom="paragraph">
                    <wp:posOffset>784860</wp:posOffset>
                  </wp:positionV>
                  <wp:extent cx="1706400" cy="255600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6400" cy="25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3FDD">
              <w:rPr>
                <w:color w:val="000000" w:themeColor="text1"/>
                <w:sz w:val="24"/>
                <w:szCs w:val="24"/>
              </w:rPr>
              <w:drawing>
                <wp:anchor distT="0" distB="0" distL="114300" distR="114300" simplePos="0" relativeHeight="251666432" behindDoc="1" locked="0" layoutInCell="1" allowOverlap="1" wp14:anchorId="3FE13C20" wp14:editId="5FD2B476">
                  <wp:simplePos x="0" y="0"/>
                  <wp:positionH relativeFrom="column">
                    <wp:posOffset>-10795</wp:posOffset>
                  </wp:positionH>
                  <wp:positionV relativeFrom="paragraph">
                    <wp:posOffset>786130</wp:posOffset>
                  </wp:positionV>
                  <wp:extent cx="3621600" cy="3628800"/>
                  <wp:effectExtent l="0" t="0" r="0" b="0"/>
                  <wp:wrapNone/>
                  <wp:docPr id="2" name="Picture 2" descr="Close-up of rainbow flag in suns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ose-up of rainbow flag in sunshin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21600" cy="3628800"/>
                          </a:xfrm>
                          <a:prstGeom prst="rect">
                            <a:avLst/>
                          </a:prstGeom>
                        </pic:spPr>
                      </pic:pic>
                    </a:graphicData>
                  </a:graphic>
                  <wp14:sizeRelH relativeFrom="page">
                    <wp14:pctWidth>0</wp14:pctWidth>
                  </wp14:sizeRelH>
                  <wp14:sizeRelV relativeFrom="page">
                    <wp14:pctHeight>0</wp14:pctHeight>
                  </wp14:sizeRelV>
                </wp:anchor>
              </w:drawing>
            </w:r>
            <w:sdt>
              <w:sdtPr>
                <w:rPr>
                  <w:color w:val="000000" w:themeColor="text1"/>
                  <w:sz w:val="24"/>
                  <w:szCs w:val="24"/>
                </w:rPr>
                <w:id w:val="-1173942399"/>
                <w:placeholder>
                  <w:docPart w:val="778C5829FE5F4E2D89FAC74156D7BD23"/>
                </w:placeholder>
                <w15:appearance w15:val="hidden"/>
              </w:sdtPr>
              <w:sdtContent>
                <w:r w:rsidR="00256703">
                  <w:rPr>
                    <w:color w:val="000000" w:themeColor="text1"/>
                    <w:sz w:val="24"/>
                    <w:szCs w:val="24"/>
                  </w:rPr>
                  <w:t>Our Co-Founder Ann Piercy marching with GOSHH.</w:t>
                </w:r>
                <w:r w:rsidR="00FD662F">
                  <w:rPr>
                    <w:color w:val="000000" w:themeColor="text1"/>
                    <w:sz w:val="24"/>
                    <w:szCs w:val="24"/>
                  </w:rPr>
                  <w:t xml:space="preserve"> </w:t>
                </w:r>
              </w:sdtContent>
            </w:sdt>
          </w:p>
        </w:tc>
        <w:tc>
          <w:tcPr>
            <w:tcW w:w="20" w:type="dxa"/>
            <w:vMerge/>
            <w:tcBorders>
              <w:top w:val="nil"/>
              <w:left w:val="nil"/>
              <w:bottom w:val="nil"/>
              <w:right w:val="nil"/>
            </w:tcBorders>
            <w:vAlign w:val="center"/>
          </w:tcPr>
          <w:p w14:paraId="1C95A84B" w14:textId="77777777" w:rsidR="005F4830" w:rsidRPr="007212EC" w:rsidRDefault="005F4830" w:rsidP="00EF0035">
            <w:pPr>
              <w:jc w:val="center"/>
              <w:rPr>
                <w:color w:val="000000" w:themeColor="text1"/>
              </w:rPr>
            </w:pPr>
          </w:p>
        </w:tc>
        <w:tc>
          <w:tcPr>
            <w:tcW w:w="4033" w:type="dxa"/>
            <w:gridSpan w:val="4"/>
            <w:vMerge/>
            <w:tcBorders>
              <w:top w:val="nil"/>
              <w:left w:val="nil"/>
              <w:bottom w:val="nil"/>
              <w:right w:val="nil"/>
            </w:tcBorders>
            <w:tcMar>
              <w:top w:w="144" w:type="dxa"/>
              <w:bottom w:w="144" w:type="dxa"/>
              <w:right w:w="144" w:type="dxa"/>
            </w:tcMar>
          </w:tcPr>
          <w:p w14:paraId="3465F6A0" w14:textId="77777777" w:rsidR="005F4830" w:rsidRPr="007212EC" w:rsidRDefault="005F4830" w:rsidP="009D5E5F">
            <w:pPr>
              <w:rPr>
                <w:color w:val="000000" w:themeColor="text1"/>
              </w:rPr>
            </w:pPr>
          </w:p>
        </w:tc>
        <w:tc>
          <w:tcPr>
            <w:tcW w:w="3271" w:type="dxa"/>
            <w:gridSpan w:val="2"/>
            <w:vMerge/>
            <w:tcBorders>
              <w:top w:val="nil"/>
              <w:left w:val="nil"/>
              <w:bottom w:val="nil"/>
              <w:right w:val="nil"/>
            </w:tcBorders>
            <w:tcMar>
              <w:top w:w="144" w:type="dxa"/>
              <w:left w:w="144" w:type="dxa"/>
              <w:bottom w:w="144" w:type="dxa"/>
            </w:tcMar>
          </w:tcPr>
          <w:p w14:paraId="46B32680" w14:textId="77777777" w:rsidR="005F4830" w:rsidRPr="007212EC" w:rsidRDefault="005F4830" w:rsidP="009D5E5F"/>
        </w:tc>
      </w:tr>
      <w:tr w:rsidR="005F4830" w:rsidRPr="005F4830" w14:paraId="00AF3E68" w14:textId="77777777" w:rsidTr="00F2367C">
        <w:trPr>
          <w:trHeight w:val="288"/>
        </w:trPr>
        <w:tc>
          <w:tcPr>
            <w:tcW w:w="13194" w:type="dxa"/>
            <w:gridSpan w:val="10"/>
            <w:tcBorders>
              <w:top w:val="nil"/>
              <w:left w:val="nil"/>
              <w:bottom w:val="thickThinMediumGap" w:sz="24" w:space="0" w:color="auto"/>
              <w:right w:val="nil"/>
            </w:tcBorders>
            <w:vAlign w:val="center"/>
          </w:tcPr>
          <w:p w14:paraId="569DD989" w14:textId="77777777" w:rsidR="005F4830" w:rsidRPr="005F4830" w:rsidRDefault="005F4830" w:rsidP="005F4830">
            <w:pPr>
              <w:pStyle w:val="NoSpacing"/>
            </w:pPr>
          </w:p>
        </w:tc>
      </w:tr>
      <w:tr w:rsidR="007212EC" w:rsidRPr="007212EC" w14:paraId="51B69DFD" w14:textId="77777777" w:rsidTr="00F2367C">
        <w:trPr>
          <w:trHeight w:val="288"/>
        </w:trPr>
        <w:tc>
          <w:tcPr>
            <w:tcW w:w="13194" w:type="dxa"/>
            <w:gridSpan w:val="10"/>
            <w:tcBorders>
              <w:top w:val="thickThinMediumGap" w:sz="24" w:space="0" w:color="auto"/>
              <w:left w:val="nil"/>
              <w:bottom w:val="nil"/>
              <w:right w:val="nil"/>
            </w:tcBorders>
            <w:vAlign w:val="center"/>
          </w:tcPr>
          <w:p w14:paraId="654A702A" w14:textId="5C700E7C" w:rsidR="00A4662E" w:rsidRPr="00D04A0C" w:rsidRDefault="00A4662E" w:rsidP="00A4662E">
            <w:pPr>
              <w:pStyle w:val="NoSpacing"/>
              <w:rPr>
                <w:sz w:val="72"/>
                <w:szCs w:val="72"/>
              </w:rPr>
            </w:pPr>
            <w:r w:rsidRPr="00762228">
              <w:rPr>
                <w:rFonts w:ascii="Calibri" w:eastAsia="Calibri" w:hAnsi="Calibri" w:cs="Calibri"/>
                <w:b/>
                <w:bCs/>
                <w:caps/>
                <w:noProof/>
                <w:sz w:val="24"/>
                <w:szCs w:val="24"/>
                <w:lang w:val="en-IE" w:eastAsia="en-IE"/>
              </w:rPr>
              <w:lastRenderedPageBreak/>
              <w:drawing>
                <wp:anchor distT="0" distB="0" distL="114300" distR="114300" simplePos="0" relativeHeight="251664384" behindDoc="0" locked="0" layoutInCell="1" allowOverlap="1" wp14:anchorId="18C0FF28" wp14:editId="54250761">
                  <wp:simplePos x="0" y="0"/>
                  <wp:positionH relativeFrom="column">
                    <wp:posOffset>6239510</wp:posOffset>
                  </wp:positionH>
                  <wp:positionV relativeFrom="paragraph">
                    <wp:posOffset>156210</wp:posOffset>
                  </wp:positionV>
                  <wp:extent cx="2103755" cy="1760220"/>
                  <wp:effectExtent l="0" t="0" r="0" b="0"/>
                  <wp:wrapNone/>
                  <wp:docPr id="11"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png" descr="Logo&#10;&#10;Description automatically generated"/>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2103755" cy="1760220"/>
                          </a:xfrm>
                          <a:prstGeom prst="rect">
                            <a:avLst/>
                          </a:prstGeom>
                          <a:ln/>
                        </pic:spPr>
                      </pic:pic>
                    </a:graphicData>
                  </a:graphic>
                  <wp14:sizeRelH relativeFrom="page">
                    <wp14:pctWidth>0</wp14:pctWidth>
                  </wp14:sizeRelH>
                  <wp14:sizeRelV relativeFrom="page">
                    <wp14:pctHeight>0</wp14:pctHeight>
                  </wp14:sizeRelV>
                </wp:anchor>
              </w:drawing>
            </w:r>
            <w:r w:rsidR="003F4C0F" w:rsidRPr="007212EC">
              <w:softHyphen/>
            </w:r>
            <w:sdt>
              <w:sdtPr>
                <w:rPr>
                  <w:sz w:val="72"/>
                  <w:szCs w:val="72"/>
                </w:rPr>
                <w:id w:val="1557823774"/>
                <w:placeholder>
                  <w:docPart w:val="31D4033929EB4030B9F0DD9F30378338"/>
                </w:placeholder>
                <w15:appearance w15:val="hidden"/>
              </w:sdtPr>
              <w:sdtContent>
                <w:r w:rsidRPr="00D04A0C">
                  <w:rPr>
                    <w:sz w:val="72"/>
                    <w:szCs w:val="72"/>
                  </w:rPr>
                  <w:t>NEWSLETTER</w:t>
                </w:r>
                <w:r>
                  <w:rPr>
                    <w:sz w:val="72"/>
                    <w:szCs w:val="72"/>
                  </w:rPr>
                  <w:t xml:space="preserve"> </w:t>
                </w:r>
              </w:sdtContent>
            </w:sdt>
          </w:p>
          <w:p w14:paraId="73BDF2D7" w14:textId="77777777" w:rsidR="00A4662E" w:rsidRDefault="00A4662E" w:rsidP="00A4662E">
            <w:pPr>
              <w:pStyle w:val="MastheadSubtitle"/>
              <w:jc w:val="left"/>
              <w:rPr>
                <w:color w:val="000000" w:themeColor="text1"/>
                <w:sz w:val="52"/>
                <w:szCs w:val="52"/>
              </w:rPr>
            </w:pPr>
            <w:r>
              <w:rPr>
                <w:color w:val="000000" w:themeColor="text1"/>
                <w:sz w:val="52"/>
                <w:szCs w:val="52"/>
              </w:rPr>
              <w:t>Midwest Migrant Community Network</w:t>
            </w:r>
          </w:p>
          <w:p w14:paraId="697D825C" w14:textId="591A1E69" w:rsidR="0029506C" w:rsidRDefault="00A4662E" w:rsidP="00A4662E">
            <w:pPr>
              <w:pStyle w:val="NoSpacing"/>
            </w:pPr>
            <w:r>
              <w:rPr>
                <w:color w:val="000000" w:themeColor="text1"/>
                <w:sz w:val="52"/>
                <w:szCs w:val="52"/>
              </w:rPr>
              <w:t>Latest updates and News</w:t>
            </w:r>
          </w:p>
          <w:p w14:paraId="67F8C5C5" w14:textId="77777777" w:rsidR="0029506C" w:rsidRDefault="0029506C" w:rsidP="00284C66">
            <w:pPr>
              <w:pStyle w:val="NoSpacing"/>
            </w:pPr>
          </w:p>
          <w:sdt>
            <w:sdtPr>
              <w:id w:val="161666658"/>
              <w:placeholder>
                <w:docPart w:val="C0BB5000D2C4444E8CE89BCAC4B8CC62"/>
              </w:placeholder>
              <w15:appearance w15:val="hidden"/>
            </w:sdtPr>
            <w:sdtContent>
              <w:p w14:paraId="7D00C5ED" w14:textId="7663DC32" w:rsidR="00A4662E" w:rsidRPr="009C26BE" w:rsidRDefault="00A4662E" w:rsidP="00284C66">
                <w:pPr>
                  <w:pStyle w:val="NoSpacing"/>
                  <w:rPr>
                    <w:sz w:val="24"/>
                    <w:szCs w:val="24"/>
                  </w:rPr>
                </w:pPr>
                <w:r w:rsidRPr="009C26BE">
                  <w:rPr>
                    <w:sz w:val="24"/>
                    <w:szCs w:val="24"/>
                  </w:rPr>
                  <w:t>Issue:1,</w:t>
                </w:r>
                <w:r w:rsidR="009C26BE">
                  <w:rPr>
                    <w:sz w:val="24"/>
                    <w:szCs w:val="24"/>
                  </w:rPr>
                  <w:t xml:space="preserve"> </w:t>
                </w:r>
                <w:r w:rsidRPr="009C26BE">
                  <w:rPr>
                    <w:sz w:val="24"/>
                    <w:szCs w:val="24"/>
                  </w:rPr>
                  <w:t>Vol:1</w:t>
                </w:r>
              </w:p>
              <w:sdt>
                <w:sdtPr>
                  <w:rPr>
                    <w:sz w:val="24"/>
                    <w:szCs w:val="24"/>
                  </w:rPr>
                  <w:id w:val="-1727683229"/>
                  <w:placeholder>
                    <w:docPart w:val="CE27FD3AAF284C209F399E263C681346"/>
                  </w:placeholder>
                  <w15:appearance w15:val="hidden"/>
                </w:sdtPr>
                <w:sdtContent>
                  <w:p w14:paraId="5FCBCF4F" w14:textId="77777777" w:rsidR="00A4662E" w:rsidRPr="009C26BE" w:rsidRDefault="00A4662E" w:rsidP="00284C66">
                    <w:pPr>
                      <w:pStyle w:val="NoSpacing"/>
                      <w:rPr>
                        <w:sz w:val="24"/>
                        <w:szCs w:val="24"/>
                      </w:rPr>
                    </w:pPr>
                    <w:r w:rsidRPr="009C26BE">
                      <w:rPr>
                        <w:sz w:val="24"/>
                        <w:szCs w:val="24"/>
                      </w:rPr>
                      <w:t>August 2022</w:t>
                    </w:r>
                  </w:p>
                  <w:p w14:paraId="02CCF747" w14:textId="77777777" w:rsidR="00A4662E" w:rsidRPr="009C26BE" w:rsidRDefault="00A4662E" w:rsidP="00284C66">
                    <w:pPr>
                      <w:pStyle w:val="NoSpacing"/>
                      <w:rPr>
                        <w:sz w:val="24"/>
                        <w:szCs w:val="24"/>
                      </w:rPr>
                    </w:pPr>
                  </w:p>
                  <w:p w14:paraId="0D021911" w14:textId="65121C1A" w:rsidR="0029506C" w:rsidRDefault="00000000" w:rsidP="00284C66">
                    <w:pPr>
                      <w:pStyle w:val="NoSpacing"/>
                    </w:pPr>
                  </w:p>
                </w:sdtContent>
              </w:sdt>
            </w:sdtContent>
          </w:sdt>
          <w:p w14:paraId="5DF9C2E4" w14:textId="4DC80203" w:rsidR="0029506C" w:rsidRPr="007212EC" w:rsidRDefault="0029506C" w:rsidP="00284C66">
            <w:pPr>
              <w:pStyle w:val="NoSpacing"/>
            </w:pPr>
          </w:p>
        </w:tc>
      </w:tr>
      <w:tr w:rsidR="007212EC" w:rsidRPr="007212EC" w14:paraId="367E87EC" w14:textId="77777777" w:rsidTr="00F2367C">
        <w:trPr>
          <w:trHeight w:val="576"/>
        </w:trPr>
        <w:tc>
          <w:tcPr>
            <w:tcW w:w="4543" w:type="dxa"/>
            <w:gridSpan w:val="2"/>
            <w:tcBorders>
              <w:top w:val="nil"/>
              <w:left w:val="nil"/>
              <w:bottom w:val="nil"/>
              <w:right w:val="single" w:sz="4" w:space="0" w:color="auto"/>
            </w:tcBorders>
            <w:tcMar>
              <w:top w:w="144" w:type="dxa"/>
              <w:left w:w="216" w:type="dxa"/>
              <w:bottom w:w="0" w:type="dxa"/>
              <w:right w:w="216" w:type="dxa"/>
            </w:tcMar>
            <w:vAlign w:val="center"/>
          </w:tcPr>
          <w:p w14:paraId="22E7F2A6" w14:textId="77777777" w:rsidR="00864FBB" w:rsidRPr="00A4662E" w:rsidRDefault="00000000" w:rsidP="00284C66">
            <w:pPr>
              <w:pStyle w:val="SmallArticleSubtitle"/>
              <w:jc w:val="center"/>
              <w:rPr>
                <w:b/>
                <w:bCs/>
                <w:color w:val="000000" w:themeColor="text1"/>
              </w:rPr>
            </w:pPr>
            <w:sdt>
              <w:sdtPr>
                <w:rPr>
                  <w:b/>
                  <w:bCs/>
                </w:rPr>
                <w:id w:val="1443962746"/>
                <w:placeholder>
                  <w:docPart w:val="57C1036ADACF4E5AA3E31768C084B552"/>
                </w:placeholder>
                <w:showingPlcHdr/>
                <w15:appearance w15:val="hidden"/>
              </w:sdtPr>
              <w:sdtContent>
                <w:r w:rsidR="009D5E5F" w:rsidRPr="00A4662E">
                  <w:rPr>
                    <w:b/>
                    <w:bCs/>
                  </w:rPr>
                  <w:t>The latest updates</w:t>
                </w:r>
              </w:sdtContent>
            </w:sdt>
          </w:p>
        </w:tc>
        <w:tc>
          <w:tcPr>
            <w:tcW w:w="3611" w:type="dxa"/>
            <w:gridSpan w:val="5"/>
            <w:tcBorders>
              <w:top w:val="nil"/>
              <w:left w:val="single" w:sz="4" w:space="0" w:color="auto"/>
              <w:bottom w:val="nil"/>
              <w:right w:val="single" w:sz="4" w:space="0" w:color="auto"/>
            </w:tcBorders>
            <w:tcMar>
              <w:top w:w="144" w:type="dxa"/>
              <w:left w:w="216" w:type="dxa"/>
              <w:bottom w:w="0" w:type="dxa"/>
              <w:right w:w="216" w:type="dxa"/>
            </w:tcMar>
            <w:vAlign w:val="center"/>
          </w:tcPr>
          <w:p w14:paraId="41641C91" w14:textId="77777777" w:rsidR="00864FBB" w:rsidRPr="00A4662E" w:rsidRDefault="00000000" w:rsidP="00284C66">
            <w:pPr>
              <w:pStyle w:val="SmallArticleSubtitle"/>
              <w:jc w:val="center"/>
              <w:rPr>
                <w:rFonts w:ascii="Georgia Pro" w:hAnsi="Georgia Pro"/>
                <w:b/>
                <w:bCs/>
                <w:color w:val="000000" w:themeColor="text1"/>
                <w:sz w:val="28"/>
                <w:szCs w:val="28"/>
              </w:rPr>
            </w:pPr>
            <w:sdt>
              <w:sdtPr>
                <w:rPr>
                  <w:b/>
                  <w:bCs/>
                </w:rPr>
                <w:id w:val="-961881708"/>
                <w:placeholder>
                  <w:docPart w:val="4C79A2BB17AF4370A4E012779FC76D3E"/>
                </w:placeholder>
                <w:showingPlcHdr/>
                <w15:appearance w15:val="hidden"/>
              </w:sdtPr>
              <w:sdtContent>
                <w:r w:rsidR="009D5E5F" w:rsidRPr="00A4662E">
                  <w:rPr>
                    <w:b/>
                    <w:bCs/>
                  </w:rPr>
                  <w:t>The latest updates</w:t>
                </w:r>
              </w:sdtContent>
            </w:sdt>
          </w:p>
        </w:tc>
        <w:tc>
          <w:tcPr>
            <w:tcW w:w="5040" w:type="dxa"/>
            <w:gridSpan w:val="3"/>
            <w:tcBorders>
              <w:top w:val="nil"/>
              <w:left w:val="single" w:sz="4" w:space="0" w:color="auto"/>
              <w:bottom w:val="nil"/>
              <w:right w:val="nil"/>
            </w:tcBorders>
            <w:tcMar>
              <w:top w:w="144" w:type="dxa"/>
              <w:left w:w="216" w:type="dxa"/>
              <w:bottom w:w="0" w:type="dxa"/>
              <w:right w:w="216" w:type="dxa"/>
            </w:tcMar>
            <w:vAlign w:val="center"/>
          </w:tcPr>
          <w:p w14:paraId="3D671432" w14:textId="3678443E" w:rsidR="00864FBB" w:rsidRPr="007212EC" w:rsidRDefault="00A06CF9" w:rsidP="00284C66">
            <w:pPr>
              <w:pStyle w:val="SmallArticleSubtitle"/>
              <w:jc w:val="center"/>
              <w:rPr>
                <w:rFonts w:ascii="Georgia Pro" w:hAnsi="Georgia Pro"/>
                <w:b/>
                <w:bCs/>
                <w:color w:val="000000" w:themeColor="text1"/>
                <w:sz w:val="28"/>
                <w:szCs w:val="28"/>
              </w:rPr>
            </w:pPr>
            <w:r>
              <w:rPr>
                <w:rFonts w:ascii="Georgia Pro" w:hAnsi="Georgia Pro"/>
                <w:b/>
                <w:bCs/>
                <w:color w:val="000000" w:themeColor="text1"/>
                <w:sz w:val="28"/>
                <w:szCs w:val="28"/>
              </w:rPr>
              <w:t>Save the date</w:t>
            </w:r>
          </w:p>
        </w:tc>
      </w:tr>
      <w:tr w:rsidR="00A06CF9" w:rsidRPr="007212EC" w14:paraId="7D6E019E" w14:textId="77777777" w:rsidTr="00F2367C">
        <w:trPr>
          <w:trHeight w:val="1530"/>
        </w:trPr>
        <w:tc>
          <w:tcPr>
            <w:tcW w:w="4543" w:type="dxa"/>
            <w:gridSpan w:val="2"/>
            <w:tcBorders>
              <w:top w:val="nil"/>
              <w:left w:val="nil"/>
              <w:bottom w:val="nil"/>
              <w:right w:val="single" w:sz="4" w:space="0" w:color="auto"/>
            </w:tcBorders>
            <w:tcMar>
              <w:left w:w="216" w:type="dxa"/>
              <w:right w:w="216" w:type="dxa"/>
            </w:tcMar>
          </w:tcPr>
          <w:p w14:paraId="2435B031" w14:textId="77777777" w:rsidR="00555AF2" w:rsidRDefault="00555AF2" w:rsidP="00A26E53">
            <w:pPr>
              <w:pStyle w:val="TOC1"/>
            </w:pPr>
          </w:p>
          <w:p w14:paraId="4D5D75DA" w14:textId="77777777" w:rsidR="00555AF2" w:rsidRDefault="00555AF2" w:rsidP="00A26E53">
            <w:pPr>
              <w:pStyle w:val="TOC1"/>
            </w:pPr>
          </w:p>
          <w:p w14:paraId="443A02E6" w14:textId="1048979B" w:rsidR="00555AF2" w:rsidRDefault="00AD624E" w:rsidP="00AD624E">
            <w:pPr>
              <w:pStyle w:val="TOC1"/>
              <w:jc w:val="center"/>
            </w:pPr>
            <w:r>
              <w:rPr>
                <w:noProof/>
              </w:rPr>
              <w:drawing>
                <wp:inline distT="0" distB="0" distL="0" distR="0" wp14:anchorId="4BECCFAD" wp14:editId="61BE0BEB">
                  <wp:extent cx="2610876" cy="2256355"/>
                  <wp:effectExtent l="0" t="0" r="0" b="0"/>
                  <wp:docPr id="22" name="Picture 22" descr="Students in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tudents in librar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7462" cy="2287974"/>
                          </a:xfrm>
                          <a:prstGeom prst="rect">
                            <a:avLst/>
                          </a:prstGeom>
                        </pic:spPr>
                      </pic:pic>
                    </a:graphicData>
                  </a:graphic>
                </wp:inline>
              </w:drawing>
            </w:r>
          </w:p>
          <w:p w14:paraId="65D64229" w14:textId="77777777" w:rsidR="00555AF2" w:rsidRDefault="00555AF2" w:rsidP="00A26E53">
            <w:pPr>
              <w:pStyle w:val="TOC1"/>
            </w:pPr>
          </w:p>
          <w:p w14:paraId="28BF1302" w14:textId="77777777" w:rsidR="00555AF2" w:rsidRDefault="00555AF2" w:rsidP="00A26E53">
            <w:pPr>
              <w:pStyle w:val="TOC1"/>
            </w:pPr>
          </w:p>
          <w:p w14:paraId="6A311F04" w14:textId="754C2F0C" w:rsidR="00A06CF9" w:rsidRDefault="00A26E53" w:rsidP="0096481A">
            <w:pPr>
              <w:pStyle w:val="TOC1"/>
              <w:jc w:val="both"/>
            </w:pPr>
            <w:r>
              <w:t xml:space="preserve">In year 2 of this </w:t>
            </w:r>
            <w:r w:rsidR="00A93B69">
              <w:t>project,</w:t>
            </w:r>
            <w:r w:rsidR="0096481A">
              <w:t xml:space="preserve"> we continue to</w:t>
            </w:r>
            <w:r>
              <w:t xml:space="preserve"> support youth and post-primary students from </w:t>
            </w:r>
            <w:r w:rsidR="003B3774">
              <w:t>M</w:t>
            </w:r>
            <w:r>
              <w:t xml:space="preserve">igrant, </w:t>
            </w:r>
            <w:r w:rsidR="003B3774">
              <w:t>R</w:t>
            </w:r>
            <w:r>
              <w:t>efugee, and Asylum-seeking backgrounds in Irish schools in the Midwest of Ireland.</w:t>
            </w:r>
          </w:p>
          <w:p w14:paraId="36E825BC" w14:textId="77777777" w:rsidR="00A26E53" w:rsidRDefault="00A26E53" w:rsidP="0096481A">
            <w:pPr>
              <w:jc w:val="both"/>
            </w:pPr>
          </w:p>
          <w:p w14:paraId="4C63C8E2" w14:textId="2446BA2E" w:rsidR="00A26E53" w:rsidRDefault="00A26E53" w:rsidP="0096481A">
            <w:pPr>
              <w:jc w:val="both"/>
            </w:pPr>
            <w:r>
              <w:t>Tuition support services are provided by</w:t>
            </w:r>
            <w:r w:rsidR="009B31BA">
              <w:t xml:space="preserve">: </w:t>
            </w:r>
            <w:r>
              <w:t xml:space="preserve">Tutors from Mary Immaculate College’s </w:t>
            </w:r>
            <w:r w:rsidR="00D96437">
              <w:t>St. Patrick’s</w:t>
            </w:r>
            <w:r>
              <w:t xml:space="preserve"> Campus in Thurles.</w:t>
            </w:r>
            <w:r w:rsidR="009B31BA">
              <w:t xml:space="preserve"> This is facilitated </w:t>
            </w:r>
            <w:r w:rsidR="003B3774">
              <w:t xml:space="preserve">and supported </w:t>
            </w:r>
            <w:r w:rsidR="009B31BA">
              <w:t>by Head of School Dr Finn O’Murchu.</w:t>
            </w:r>
            <w:r w:rsidR="003B3774">
              <w:t xml:space="preserve"> The project is in partnership with Limerick Youth Service and Doras.</w:t>
            </w:r>
            <w:r w:rsidR="00A4662E">
              <w:t xml:space="preserve"> The service is provided free and online to suit students needs in preparation for Irish Leaving Certificate exams.</w:t>
            </w:r>
          </w:p>
          <w:p w14:paraId="25B94E37" w14:textId="69BF4694" w:rsidR="003B3774" w:rsidRDefault="002B6B65" w:rsidP="0096481A">
            <w:pPr>
              <w:jc w:val="both"/>
            </w:pPr>
            <w:r>
              <w:t>____________________________________</w:t>
            </w:r>
          </w:p>
          <w:p w14:paraId="2A3A8773" w14:textId="77777777" w:rsidR="009C26BE" w:rsidRDefault="009C26BE" w:rsidP="009C26BE">
            <w:pPr>
              <w:rPr>
                <w:color w:val="000000" w:themeColor="text1"/>
              </w:rPr>
            </w:pPr>
            <w:r>
              <w:rPr>
                <w:color w:val="000000" w:themeColor="text1"/>
              </w:rPr>
              <w:t>Our thanks to the agencies and organisations that supported us in our projects and activities:</w:t>
            </w:r>
          </w:p>
          <w:p w14:paraId="226B1C6C" w14:textId="77777777" w:rsidR="009C26BE" w:rsidRDefault="009C26BE" w:rsidP="009C26BE">
            <w:pPr>
              <w:rPr>
                <w:color w:val="000000" w:themeColor="text1"/>
              </w:rPr>
            </w:pPr>
            <w:r>
              <w:rPr>
                <w:color w:val="000000" w:themeColor="text1"/>
              </w:rPr>
              <w:t>Doras</w:t>
            </w:r>
          </w:p>
          <w:p w14:paraId="022E2651" w14:textId="77777777" w:rsidR="009C26BE" w:rsidRDefault="009C26BE" w:rsidP="009C26BE">
            <w:pPr>
              <w:rPr>
                <w:color w:val="000000" w:themeColor="text1"/>
              </w:rPr>
            </w:pPr>
            <w:r>
              <w:rPr>
                <w:color w:val="000000" w:themeColor="text1"/>
              </w:rPr>
              <w:t>GOSHH</w:t>
            </w:r>
          </w:p>
          <w:p w14:paraId="3F80A50D" w14:textId="77777777" w:rsidR="009C26BE" w:rsidRDefault="009C26BE" w:rsidP="009C26BE">
            <w:pPr>
              <w:rPr>
                <w:color w:val="000000" w:themeColor="text1"/>
              </w:rPr>
            </w:pPr>
            <w:r>
              <w:rPr>
                <w:color w:val="000000" w:themeColor="text1"/>
              </w:rPr>
              <w:t>Hunt Museum</w:t>
            </w:r>
          </w:p>
          <w:p w14:paraId="4548C355" w14:textId="77777777" w:rsidR="009C26BE" w:rsidRDefault="009C26BE" w:rsidP="009C26BE">
            <w:pPr>
              <w:rPr>
                <w:color w:val="000000" w:themeColor="text1"/>
              </w:rPr>
            </w:pPr>
            <w:r>
              <w:rPr>
                <w:color w:val="000000" w:themeColor="text1"/>
              </w:rPr>
              <w:t>IYF</w:t>
            </w:r>
          </w:p>
          <w:p w14:paraId="137A7C08" w14:textId="77777777" w:rsidR="009C26BE" w:rsidRDefault="009C26BE" w:rsidP="009C26BE">
            <w:pPr>
              <w:rPr>
                <w:color w:val="000000" w:themeColor="text1"/>
              </w:rPr>
            </w:pPr>
            <w:r>
              <w:rPr>
                <w:color w:val="000000" w:themeColor="text1"/>
              </w:rPr>
              <w:t>Limerick Youth Service</w:t>
            </w:r>
          </w:p>
          <w:p w14:paraId="5CF504D0" w14:textId="77777777" w:rsidR="009C26BE" w:rsidRDefault="009C26BE" w:rsidP="009C26BE">
            <w:pPr>
              <w:rPr>
                <w:color w:val="000000" w:themeColor="text1"/>
              </w:rPr>
            </w:pPr>
            <w:r>
              <w:rPr>
                <w:color w:val="000000" w:themeColor="text1"/>
              </w:rPr>
              <w:t>Mary Immaculate College, Limerick</w:t>
            </w:r>
          </w:p>
          <w:p w14:paraId="3EC68B76" w14:textId="77777777" w:rsidR="009C26BE" w:rsidRDefault="009C26BE" w:rsidP="009C26BE">
            <w:pPr>
              <w:rPr>
                <w:color w:val="000000" w:themeColor="text1"/>
              </w:rPr>
            </w:pPr>
            <w:r>
              <w:rPr>
                <w:color w:val="000000" w:themeColor="text1"/>
              </w:rPr>
              <w:t>St.Patricks Campus, Mary Immaculate College, Thurles</w:t>
            </w:r>
          </w:p>
          <w:p w14:paraId="61E0F6EC" w14:textId="77777777" w:rsidR="009C26BE" w:rsidRDefault="009C26BE" w:rsidP="009C26BE">
            <w:pPr>
              <w:rPr>
                <w:color w:val="000000" w:themeColor="text1"/>
              </w:rPr>
            </w:pPr>
            <w:r>
              <w:rPr>
                <w:color w:val="000000" w:themeColor="text1"/>
              </w:rPr>
              <w:t>McDonalds</w:t>
            </w:r>
          </w:p>
          <w:p w14:paraId="5BBFCAD1" w14:textId="004405F5" w:rsidR="00A26E53" w:rsidRPr="00A26E53" w:rsidRDefault="00A26E53" w:rsidP="0096481A">
            <w:pPr>
              <w:jc w:val="both"/>
            </w:pPr>
          </w:p>
        </w:tc>
        <w:tc>
          <w:tcPr>
            <w:tcW w:w="3611" w:type="dxa"/>
            <w:gridSpan w:val="5"/>
            <w:tcBorders>
              <w:top w:val="nil"/>
              <w:left w:val="single" w:sz="4" w:space="0" w:color="auto"/>
              <w:bottom w:val="nil"/>
              <w:right w:val="single" w:sz="4" w:space="0" w:color="auto"/>
            </w:tcBorders>
            <w:tcMar>
              <w:left w:w="216" w:type="dxa"/>
              <w:right w:w="216" w:type="dxa"/>
            </w:tcMar>
          </w:tcPr>
          <w:sdt>
            <w:sdtPr>
              <w:rPr>
                <w:b w:val="0"/>
              </w:rPr>
              <w:id w:val="1133985944"/>
              <w:placeholder>
                <w:docPart w:val="0427D6BF981445E98B5914718F0F0A0C"/>
              </w:placeholder>
              <w15:appearance w15:val="hidden"/>
            </w:sdtPr>
            <w:sdtContent>
              <w:p w14:paraId="7E711757" w14:textId="1D5D3FE2" w:rsidR="00612C71" w:rsidRPr="00A26E53" w:rsidRDefault="00A06CF9" w:rsidP="00A06CF9">
                <w:pPr>
                  <w:pStyle w:val="TOC2"/>
                </w:pPr>
                <w:r w:rsidRPr="00A26E53">
                  <w:t>MMCN</w:t>
                </w:r>
                <w:r w:rsidR="00612C71" w:rsidRPr="00A26E53">
                  <w:t xml:space="preserve"> webinars in collaboration with Mary Immaculate College</w:t>
                </w:r>
              </w:p>
              <w:p w14:paraId="2AFA4FC7" w14:textId="77777777" w:rsidR="006A711B" w:rsidRDefault="006A711B" w:rsidP="00612C71"/>
              <w:p w14:paraId="4D756C4D" w14:textId="0708BCA0" w:rsidR="009B31BA" w:rsidRDefault="009C26BE" w:rsidP="00731CAE">
                <w:pPr>
                  <w:jc w:val="center"/>
                </w:pPr>
                <w:r w:rsidRPr="00A26E53">
                  <w:t>Human Rights Day</w:t>
                </w:r>
              </w:p>
              <w:p w14:paraId="7B058FBB" w14:textId="2F3A51A7" w:rsidR="009B31BA" w:rsidRDefault="009B31BA" w:rsidP="00612C71">
                <w:r>
                  <w:t>Presentations and discussions by MMCN network members</w:t>
                </w:r>
                <w:r w:rsidR="006A711B">
                  <w:t>:</w:t>
                </w:r>
              </w:p>
              <w:p w14:paraId="6B5B5153" w14:textId="6897104C" w:rsidR="006A711B" w:rsidRDefault="006A711B" w:rsidP="00612C71">
                <w:r>
                  <w:t xml:space="preserve">Innocent </w:t>
                </w:r>
                <w:proofErr w:type="spellStart"/>
                <w:r>
                  <w:t>Iroaganachi</w:t>
                </w:r>
                <w:proofErr w:type="spellEnd"/>
                <w:r>
                  <w:t xml:space="preserve">, Ifeoma </w:t>
                </w:r>
                <w:proofErr w:type="spellStart"/>
                <w:r>
                  <w:t>Iguweru</w:t>
                </w:r>
                <w:proofErr w:type="spellEnd"/>
                <w:r>
                  <w:t>, Ann Piercy, Santhi Corcoran,</w:t>
                </w:r>
                <w:r w:rsidR="00731CAE">
                  <w:t xml:space="preserve"> </w:t>
                </w:r>
                <w:r>
                  <w:t>and Beatriz Gomez-Moreno</w:t>
                </w:r>
              </w:p>
              <w:p w14:paraId="14ACBA0A" w14:textId="4169D84A" w:rsidR="006A711B" w:rsidRDefault="006A711B" w:rsidP="00612C71"/>
              <w:p w14:paraId="149B73BD" w14:textId="57D1BCEA" w:rsidR="006A711B" w:rsidRPr="00A26E53" w:rsidRDefault="006A711B" w:rsidP="00612C71">
                <w:r>
                  <w:t>__________________________</w:t>
                </w:r>
              </w:p>
              <w:p w14:paraId="4E35A1F1" w14:textId="06592AAD" w:rsidR="00612C71" w:rsidRDefault="00612C71" w:rsidP="00731CAE">
                <w:pPr>
                  <w:jc w:val="center"/>
                </w:pPr>
                <w:r w:rsidRPr="00A26E53">
                  <w:t xml:space="preserve">Women and </w:t>
                </w:r>
                <w:r w:rsidR="00B560DE" w:rsidRPr="00A26E53">
                  <w:t>gender-based</w:t>
                </w:r>
                <w:r w:rsidRPr="00A26E53">
                  <w:t xml:space="preserve"> violence</w:t>
                </w:r>
              </w:p>
              <w:p w14:paraId="3FE52066" w14:textId="77777777" w:rsidR="006A711B" w:rsidRDefault="009B31BA" w:rsidP="00612C71">
                <w:pPr>
                  <w:pBdr>
                    <w:bottom w:val="single" w:sz="12" w:space="1" w:color="auto"/>
                  </w:pBdr>
                </w:pPr>
                <w:r>
                  <w:t>In collaboration with</w:t>
                </w:r>
                <w:r w:rsidR="006A711B">
                  <w:t>:</w:t>
                </w:r>
              </w:p>
              <w:p w14:paraId="2060F863" w14:textId="7D018F58" w:rsidR="009B31BA" w:rsidRPr="00A26E53" w:rsidRDefault="009B31BA" w:rsidP="00612C71">
                <w:pPr>
                  <w:pBdr>
                    <w:bottom w:val="single" w:sz="12" w:space="1" w:color="auto"/>
                  </w:pBdr>
                </w:pPr>
                <w:r>
                  <w:t xml:space="preserve"> Limerick </w:t>
                </w:r>
                <w:r w:rsidR="006A711B">
                  <w:t>Women’s</w:t>
                </w:r>
                <w:r>
                  <w:t xml:space="preserve"> Network, Rape Crisis, </w:t>
                </w:r>
                <w:proofErr w:type="gramStart"/>
                <w:r>
                  <w:t>An</w:t>
                </w:r>
                <w:proofErr w:type="gramEnd"/>
                <w:r>
                  <w:t xml:space="preserve"> Garda Siochana and GOSHH.</w:t>
                </w:r>
              </w:p>
              <w:p w14:paraId="2AF78E50" w14:textId="39642000" w:rsidR="00612C71" w:rsidRPr="00A26E53" w:rsidRDefault="00612C71" w:rsidP="00612C71">
                <w:pPr>
                  <w:rPr>
                    <w:b/>
                    <w:bCs/>
                  </w:rPr>
                </w:pPr>
                <w:r w:rsidRPr="00A26E53">
                  <w:rPr>
                    <w:b/>
                    <w:bCs/>
                  </w:rPr>
                  <w:t>Community Talks</w:t>
                </w:r>
                <w:r w:rsidR="00405C5C">
                  <w:rPr>
                    <w:b/>
                    <w:bCs/>
                  </w:rPr>
                  <w:t xml:space="preserve"> by MMCN chairs:</w:t>
                </w:r>
              </w:p>
              <w:p w14:paraId="65E48599" w14:textId="489F29EE" w:rsidR="00612C71" w:rsidRPr="00A26E53" w:rsidRDefault="00612C71" w:rsidP="00612C71">
                <w:r w:rsidRPr="00A26E53">
                  <w:t xml:space="preserve">Limerick </w:t>
                </w:r>
                <w:r w:rsidR="00D34FDB" w:rsidRPr="00A26E53">
                  <w:t>Women’s</w:t>
                </w:r>
                <w:r w:rsidRPr="00A26E53">
                  <w:t xml:space="preserve"> Network</w:t>
                </w:r>
                <w:r w:rsidR="0073163D">
                  <w:t>:</w:t>
                </w:r>
              </w:p>
              <w:p w14:paraId="779D55BF" w14:textId="4DF8AD06" w:rsidR="00612C71" w:rsidRPr="00A26E53" w:rsidRDefault="00612C71" w:rsidP="00612C71">
                <w:pPr>
                  <w:jc w:val="center"/>
                </w:pPr>
                <w:r w:rsidRPr="00A26E53">
                  <w:t>S</w:t>
                </w:r>
                <w:r w:rsidR="006A711B">
                  <w:t xml:space="preserve">anthi </w:t>
                </w:r>
                <w:r w:rsidRPr="00A26E53">
                  <w:t>Corcoran</w:t>
                </w:r>
              </w:p>
              <w:p w14:paraId="23C616F2" w14:textId="77777777" w:rsidR="00612C71" w:rsidRPr="00A26E53" w:rsidRDefault="00612C71" w:rsidP="00612C71"/>
              <w:p w14:paraId="6F9FFAE1" w14:textId="7B652BA1" w:rsidR="00612C71" w:rsidRPr="00A26E53" w:rsidRDefault="00612C71" w:rsidP="00612C71">
                <w:r w:rsidRPr="00A26E53">
                  <w:t xml:space="preserve">International </w:t>
                </w:r>
                <w:r w:rsidR="00D34FDB" w:rsidRPr="00A26E53">
                  <w:t>Women’s</w:t>
                </w:r>
                <w:r w:rsidR="00D34FDB">
                  <w:t>’</w:t>
                </w:r>
                <w:r w:rsidRPr="00A26E53">
                  <w:t xml:space="preserve"> Day</w:t>
                </w:r>
                <w:r w:rsidR="0073163D">
                  <w:t>:</w:t>
                </w:r>
              </w:p>
              <w:p w14:paraId="7CF596ED" w14:textId="77777777" w:rsidR="00D34FDB" w:rsidRDefault="006A711B" w:rsidP="006A711B">
                <w:pPr>
                  <w:jc w:val="center"/>
                </w:pPr>
                <w:r>
                  <w:t xml:space="preserve">Ann </w:t>
                </w:r>
                <w:r w:rsidR="00612C71" w:rsidRPr="00A26E53">
                  <w:t>Piercy</w:t>
                </w:r>
              </w:p>
              <w:p w14:paraId="0531BDB0" w14:textId="2DC18D9F" w:rsidR="00D34FDB" w:rsidRDefault="002B6B65" w:rsidP="006A711B">
                <w:pPr>
                  <w:jc w:val="center"/>
                </w:pPr>
                <w:r>
                  <w:t>____________________________</w:t>
                </w:r>
              </w:p>
              <w:p w14:paraId="1FD0AFF1" w14:textId="77777777" w:rsidR="00D34FDB" w:rsidRDefault="00D34FDB" w:rsidP="006A711B">
                <w:pPr>
                  <w:jc w:val="center"/>
                </w:pPr>
              </w:p>
              <w:p w14:paraId="1CD788C9" w14:textId="3F59641F" w:rsidR="00D34FDB" w:rsidRDefault="00D34FDB" w:rsidP="00D34FDB">
                <w:r>
                  <w:t>*The MMCN Newsletter will be circulated twice yearly to highlight the work and activities of the members and committee.</w:t>
                </w:r>
              </w:p>
              <w:p w14:paraId="6362D87E" w14:textId="2A0CAF01" w:rsidR="002B6B65" w:rsidRDefault="002B6B65" w:rsidP="00D34FDB">
                <w:r>
                  <w:t>The newsletter will also be available on our website:</w:t>
                </w:r>
              </w:p>
              <w:p w14:paraId="43A27A1A" w14:textId="2865774A" w:rsidR="002B6B65" w:rsidRDefault="00000000" w:rsidP="00D34FDB">
                <w:hyperlink r:id="rId21" w:history="1">
                  <w:r w:rsidR="002B6B65">
                    <w:rPr>
                      <w:rStyle w:val="Hyperlink"/>
                    </w:rPr>
                    <w:t>HOME | MMCN (mmcnireland.com)</w:t>
                  </w:r>
                </w:hyperlink>
              </w:p>
              <w:p w14:paraId="64B07770" w14:textId="77D1B3A9" w:rsidR="00A06CF9" w:rsidRPr="00612C71" w:rsidRDefault="00D34FDB" w:rsidP="00D34FDB">
                <w:r>
                  <w:t>The next newsletter will be circulated in February 2023.</w:t>
                </w:r>
              </w:p>
            </w:sdtContent>
          </w:sdt>
        </w:tc>
        <w:tc>
          <w:tcPr>
            <w:tcW w:w="5040" w:type="dxa"/>
            <w:gridSpan w:val="3"/>
            <w:tcBorders>
              <w:top w:val="nil"/>
              <w:left w:val="single" w:sz="4" w:space="0" w:color="auto"/>
              <w:bottom w:val="nil"/>
              <w:right w:val="nil"/>
            </w:tcBorders>
            <w:tcMar>
              <w:left w:w="216" w:type="dxa"/>
              <w:right w:w="216" w:type="dxa"/>
            </w:tcMar>
          </w:tcPr>
          <w:p w14:paraId="3606FA32" w14:textId="77777777" w:rsidR="0096481A" w:rsidRDefault="0096481A" w:rsidP="007334B3">
            <w:pPr>
              <w:jc w:val="center"/>
              <w:rPr>
                <w:b/>
                <w:bCs/>
              </w:rPr>
            </w:pPr>
          </w:p>
          <w:p w14:paraId="35EBF71D" w14:textId="67074ADA" w:rsidR="007334B3" w:rsidRDefault="00F2367C" w:rsidP="007334B3">
            <w:pPr>
              <w:jc w:val="center"/>
              <w:rPr>
                <w:b/>
                <w:bCs/>
              </w:rPr>
            </w:pPr>
            <w:r w:rsidRPr="00F2367C">
              <w:rPr>
                <w:b/>
                <w:bCs/>
              </w:rPr>
              <w:t>Supporting Well-being and Good Mental Health</w:t>
            </w:r>
            <w:r>
              <w:t xml:space="preserve"> </w:t>
            </w:r>
            <w:r w:rsidR="007334B3" w:rsidRPr="007334B3">
              <w:rPr>
                <w:b/>
                <w:bCs/>
              </w:rPr>
              <w:t>Conference</w:t>
            </w:r>
          </w:p>
          <w:p w14:paraId="4E897A09" w14:textId="18C107CD" w:rsidR="007334B3" w:rsidRDefault="00F2367C" w:rsidP="0096481A">
            <w:pPr>
              <w:jc w:val="center"/>
            </w:pPr>
            <w:r>
              <w:t>In support of Mental Health week</w:t>
            </w:r>
            <w:r w:rsidR="0096481A" w:rsidRPr="0096481A">
              <w:rPr>
                <w:rFonts w:ascii="Calibri" w:eastAsia="Calibri" w:hAnsi="Calibri" w:cs="Times New Roman"/>
                <w:noProof/>
                <w:sz w:val="22"/>
                <w:lang w:val="en-IE"/>
              </w:rPr>
              <mc:AlternateContent>
                <mc:Choice Requires="wpg">
                  <w:drawing>
                    <wp:inline distT="0" distB="0" distL="0" distR="0" wp14:anchorId="2E76D379" wp14:editId="7D687C59">
                      <wp:extent cx="2581275" cy="2514600"/>
                      <wp:effectExtent l="0" t="0" r="9525" b="0"/>
                      <wp:docPr id="23" name="Group 23"/>
                      <wp:cNvGraphicFramePr/>
                      <a:graphic xmlns:a="http://schemas.openxmlformats.org/drawingml/2006/main">
                        <a:graphicData uri="http://schemas.microsoft.com/office/word/2010/wordprocessingGroup">
                          <wpg:wgp>
                            <wpg:cNvGrpSpPr/>
                            <wpg:grpSpPr>
                              <a:xfrm>
                                <a:off x="0" y="0"/>
                                <a:ext cx="2581275" cy="2514600"/>
                                <a:chOff x="0" y="0"/>
                                <a:chExt cx="5731510" cy="4245226"/>
                              </a:xfrm>
                            </wpg:grpSpPr>
                            <pic:pic xmlns:pic="http://schemas.openxmlformats.org/drawingml/2006/picture">
                              <pic:nvPicPr>
                                <pic:cNvPr id="24" name="Picture 24"/>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5731510" cy="3827138"/>
                                </a:xfrm>
                                <a:prstGeom prst="rect">
                                  <a:avLst/>
                                </a:prstGeom>
                              </pic:spPr>
                            </pic:pic>
                            <wps:wsp>
                              <wps:cNvPr id="25" name="Text Box 25"/>
                              <wps:cNvSpPr txBox="1"/>
                              <wps:spPr>
                                <a:xfrm>
                                  <a:off x="0" y="3826706"/>
                                  <a:ext cx="5731510" cy="418520"/>
                                </a:xfrm>
                                <a:prstGeom prst="rect">
                                  <a:avLst/>
                                </a:prstGeom>
                                <a:solidFill>
                                  <a:prstClr val="white"/>
                                </a:solidFill>
                                <a:ln>
                                  <a:noFill/>
                                </a:ln>
                              </wps:spPr>
                              <wps:txbx>
                                <w:txbxContent>
                                  <w:p w14:paraId="3445D396" w14:textId="26CC6069" w:rsidR="0096481A" w:rsidRPr="0096481A" w:rsidRDefault="0096481A" w:rsidP="0096481A">
                                    <w:pPr>
                                      <w:shd w:val="clear" w:color="auto" w:fill="FFFFFF"/>
                                      <w:spacing w:before="100" w:beforeAutospacing="1" w:after="100" w:afterAutospacing="1"/>
                                      <w:jc w:val="center"/>
                                      <w:rPr>
                                        <w:rFonts w:ascii="Book Antiqua" w:eastAsia="Times New Roman" w:hAnsi="Book Antiqua" w:cs="Calibri"/>
                                        <w:b/>
                                        <w:bCs/>
                                        <w:color w:val="555A64"/>
                                        <w:szCs w:val="24"/>
                                        <w:lang w:eastAsia="en-IE"/>
                                      </w:rPr>
                                    </w:pPr>
                                  </w:p>
                                  <w:p w14:paraId="75D2E42D" w14:textId="77777777" w:rsidR="0096481A" w:rsidRPr="00AF0AC9" w:rsidRDefault="0096481A" w:rsidP="0096481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E76D379" id="Group 23" o:spid="_x0000_s1026" style="width:203.25pt;height:198pt;mso-position-horizontal-relative:char;mso-position-vertical-relative:line" coordsize="57315,424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width:57315;height:38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">
                        <v:imagedata r:id="rId24" o:title=""/>
                      </v:shape>
                      <v:shapetype id="_x0000_t202" coordsize="21600,21600" o:spt="202" path="m,l,21600r21600,l21600,xe">
                        <v:stroke joinstyle="miter"/>
                        <v:path gradientshapeok="t" o:connecttype="rect"/>
                      </v:shapetype>
                      <v:shape id="Text Box 25" o:spid="_x0000_s1028" type="#_x0000_t202" style="position:absolute;top:38267;width:57315;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3445D396" w14:textId="26CC6069" w:rsidR="0096481A" w:rsidRPr="0096481A" w:rsidRDefault="0096481A" w:rsidP="0096481A">
                              <w:pPr>
                                <w:shd w:val="clear" w:color="auto" w:fill="FFFFFF"/>
                                <w:spacing w:before="100" w:beforeAutospacing="1" w:after="100" w:afterAutospacing="1"/>
                                <w:jc w:val="center"/>
                                <w:rPr>
                                  <w:rFonts w:ascii="Book Antiqua" w:eastAsia="Times New Roman" w:hAnsi="Book Antiqua" w:cs="Calibri"/>
                                  <w:b/>
                                  <w:bCs/>
                                  <w:color w:val="555A64"/>
                                  <w:szCs w:val="24"/>
                                  <w:lang w:eastAsia="en-IE"/>
                                </w:rPr>
                              </w:pPr>
                            </w:p>
                            <w:p w14:paraId="75D2E42D" w14:textId="77777777" w:rsidR="0096481A" w:rsidRPr="00AF0AC9" w:rsidRDefault="0096481A" w:rsidP="0096481A">
                              <w:pPr>
                                <w:rPr>
                                  <w:sz w:val="18"/>
                                  <w:szCs w:val="18"/>
                                </w:rPr>
                              </w:pPr>
                            </w:p>
                          </w:txbxContent>
                        </v:textbox>
                      </v:shape>
                      <w10:anchorlock/>
                    </v:group>
                  </w:pict>
                </mc:Fallback>
              </mc:AlternateContent>
            </w:r>
          </w:p>
          <w:p w14:paraId="176F31C3" w14:textId="4082A6E8" w:rsidR="00F2367C" w:rsidRDefault="00DE502B" w:rsidP="00F2367C">
            <w:pPr>
              <w:jc w:val="both"/>
            </w:pPr>
            <w:r>
              <w:t xml:space="preserve">This conference will look at </w:t>
            </w:r>
            <w:r w:rsidR="00F2367C" w:rsidRPr="00F2367C">
              <w:t xml:space="preserve">Supporting Well-being and Good Mental Health </w:t>
            </w:r>
            <w:r w:rsidR="00F2367C">
              <w:t>with a focus on Families and young people. This conference has been developed in partnership with Mental Health Ireland and Paul Partnership. The conference is funded by IYF/McDonalds.</w:t>
            </w:r>
          </w:p>
          <w:p w14:paraId="5AD676C5" w14:textId="1FD4D617" w:rsidR="00F2367C" w:rsidRPr="00F2367C" w:rsidRDefault="00F2367C" w:rsidP="00F2367C"/>
          <w:p w14:paraId="7649CDCF" w14:textId="77777777" w:rsidR="007334B3" w:rsidRDefault="007334B3" w:rsidP="00612C71">
            <w:r>
              <w:t>Venue: Mary Immaculate College, Limerick</w:t>
            </w:r>
          </w:p>
          <w:p w14:paraId="5512D211" w14:textId="77777777" w:rsidR="007334B3" w:rsidRDefault="007334B3" w:rsidP="00612C71">
            <w:r>
              <w:t>Date: 8</w:t>
            </w:r>
            <w:r w:rsidRPr="007334B3">
              <w:rPr>
                <w:vertAlign w:val="superscript"/>
              </w:rPr>
              <w:t>th</w:t>
            </w:r>
            <w:r>
              <w:t xml:space="preserve"> October 2022</w:t>
            </w:r>
          </w:p>
          <w:p w14:paraId="408CF261" w14:textId="77777777" w:rsidR="007334B3" w:rsidRDefault="007334B3" w:rsidP="00612C71">
            <w:r>
              <w:t>Day: Saturday</w:t>
            </w:r>
          </w:p>
          <w:p w14:paraId="35904B31" w14:textId="77777777" w:rsidR="007334B3" w:rsidRDefault="007334B3" w:rsidP="00612C71">
            <w:r>
              <w:t>Time: 10am to 4.30pm</w:t>
            </w:r>
          </w:p>
          <w:p w14:paraId="63198FA2" w14:textId="6A27FBDB" w:rsidR="007334B3" w:rsidRDefault="007334B3" w:rsidP="00612C71">
            <w:r>
              <w:t>Free to attend.</w:t>
            </w:r>
          </w:p>
          <w:p w14:paraId="73531025" w14:textId="77777777" w:rsidR="007334B3" w:rsidRDefault="007334B3" w:rsidP="00612C71">
            <w:r>
              <w:t>Registration will be available soon.</w:t>
            </w:r>
          </w:p>
          <w:p w14:paraId="7AE34F81" w14:textId="672ACA1C" w:rsidR="00DE502B" w:rsidRPr="00612C71" w:rsidRDefault="00DE502B" w:rsidP="00612C71">
            <w:r>
              <w:t>Save the date and join us in October for what promises to be a unique event.</w:t>
            </w:r>
          </w:p>
        </w:tc>
      </w:tr>
      <w:tr w:rsidR="00A06CF9" w:rsidRPr="007212EC" w14:paraId="26922A53" w14:textId="77777777" w:rsidTr="00F2367C">
        <w:tblPrEx>
          <w:tblCellMar>
            <w:left w:w="108" w:type="dxa"/>
            <w:right w:w="108" w:type="dxa"/>
          </w:tblCellMar>
        </w:tblPrEx>
        <w:trPr>
          <w:trHeight w:val="306"/>
        </w:trPr>
        <w:tc>
          <w:tcPr>
            <w:tcW w:w="6154" w:type="dxa"/>
            <w:gridSpan w:val="5"/>
            <w:tcBorders>
              <w:top w:val="nil"/>
              <w:left w:val="nil"/>
              <w:bottom w:val="thinThickSmallGap" w:sz="24" w:space="0" w:color="auto"/>
              <w:right w:val="nil"/>
            </w:tcBorders>
          </w:tcPr>
          <w:p w14:paraId="0041110C" w14:textId="7F79C583" w:rsidR="00A06CF9" w:rsidRPr="007212EC" w:rsidRDefault="00A06CF9" w:rsidP="00A06CF9">
            <w:pPr>
              <w:pStyle w:val="NoSpacing"/>
            </w:pPr>
          </w:p>
        </w:tc>
        <w:tc>
          <w:tcPr>
            <w:tcW w:w="1080" w:type="dxa"/>
            <w:vMerge w:val="restart"/>
            <w:tcBorders>
              <w:top w:val="nil"/>
              <w:left w:val="nil"/>
              <w:bottom w:val="nil"/>
              <w:right w:val="nil"/>
            </w:tcBorders>
            <w:vAlign w:val="center"/>
          </w:tcPr>
          <w:p w14:paraId="5B37BC92" w14:textId="057440A1" w:rsidR="00A06CF9" w:rsidRPr="0010319C" w:rsidRDefault="00A06CF9" w:rsidP="00A06CF9">
            <w:pPr>
              <w:pStyle w:val="Footer"/>
            </w:pPr>
            <w:r w:rsidRPr="0010319C">
              <w:t>Page</w:t>
            </w:r>
            <w:r>
              <w:t xml:space="preserve"> </w:t>
            </w:r>
            <w:r w:rsidR="00455813">
              <w:t>2</w:t>
            </w:r>
          </w:p>
        </w:tc>
        <w:tc>
          <w:tcPr>
            <w:tcW w:w="5960" w:type="dxa"/>
            <w:gridSpan w:val="4"/>
            <w:tcBorders>
              <w:top w:val="nil"/>
              <w:left w:val="nil"/>
              <w:bottom w:val="thinThickSmallGap" w:sz="24" w:space="0" w:color="auto"/>
              <w:right w:val="nil"/>
            </w:tcBorders>
            <w:vAlign w:val="center"/>
          </w:tcPr>
          <w:p w14:paraId="044A0443" w14:textId="77777777" w:rsidR="00A06CF9" w:rsidRPr="007212EC" w:rsidRDefault="00A06CF9" w:rsidP="00A06CF9">
            <w:pPr>
              <w:pStyle w:val="NoSpacing"/>
            </w:pPr>
          </w:p>
        </w:tc>
      </w:tr>
      <w:tr w:rsidR="00A06CF9" w:rsidRPr="007212EC" w14:paraId="1385F06E" w14:textId="77777777" w:rsidTr="00F2367C">
        <w:tblPrEx>
          <w:tblCellMar>
            <w:left w:w="108" w:type="dxa"/>
            <w:right w:w="108" w:type="dxa"/>
          </w:tblCellMar>
        </w:tblPrEx>
        <w:trPr>
          <w:trHeight w:val="20"/>
        </w:trPr>
        <w:tc>
          <w:tcPr>
            <w:tcW w:w="6154" w:type="dxa"/>
            <w:gridSpan w:val="5"/>
            <w:tcBorders>
              <w:top w:val="thinThickSmallGap" w:sz="24" w:space="0" w:color="auto"/>
              <w:left w:val="nil"/>
              <w:bottom w:val="nil"/>
              <w:right w:val="nil"/>
            </w:tcBorders>
          </w:tcPr>
          <w:p w14:paraId="506E7D88" w14:textId="77777777" w:rsidR="00A06CF9" w:rsidRPr="007212EC" w:rsidRDefault="00A06CF9" w:rsidP="00A06CF9">
            <w:pPr>
              <w:pStyle w:val="NoSpacing"/>
            </w:pPr>
          </w:p>
        </w:tc>
        <w:tc>
          <w:tcPr>
            <w:tcW w:w="1080" w:type="dxa"/>
            <w:vMerge/>
            <w:tcBorders>
              <w:top w:val="nil"/>
              <w:left w:val="nil"/>
              <w:bottom w:val="nil"/>
              <w:right w:val="nil"/>
            </w:tcBorders>
          </w:tcPr>
          <w:p w14:paraId="39D299E8" w14:textId="77777777" w:rsidR="00A06CF9" w:rsidRPr="007212EC" w:rsidRDefault="00A06CF9" w:rsidP="00A06CF9">
            <w:pPr>
              <w:pStyle w:val="NoSpacing"/>
            </w:pPr>
          </w:p>
        </w:tc>
        <w:tc>
          <w:tcPr>
            <w:tcW w:w="5960" w:type="dxa"/>
            <w:gridSpan w:val="4"/>
            <w:tcBorders>
              <w:top w:val="thinThickSmallGap" w:sz="24" w:space="0" w:color="auto"/>
              <w:left w:val="nil"/>
              <w:bottom w:val="nil"/>
              <w:right w:val="nil"/>
            </w:tcBorders>
          </w:tcPr>
          <w:p w14:paraId="5F672867" w14:textId="77777777" w:rsidR="00A06CF9" w:rsidRPr="007212EC" w:rsidRDefault="00A06CF9" w:rsidP="00A06CF9">
            <w:pPr>
              <w:pStyle w:val="NoSpacing"/>
            </w:pPr>
          </w:p>
        </w:tc>
      </w:tr>
    </w:tbl>
    <w:p w14:paraId="14656CDA" w14:textId="6ABE4789" w:rsidR="008B64A3" w:rsidRDefault="008B64A3" w:rsidP="0029506C">
      <w:pPr>
        <w:rPr>
          <w:color w:val="000000" w:themeColor="text1"/>
        </w:rPr>
      </w:pPr>
    </w:p>
    <w:p w14:paraId="6231A96E" w14:textId="77777777" w:rsidR="006A711B" w:rsidRDefault="006A711B" w:rsidP="0029506C">
      <w:pPr>
        <w:rPr>
          <w:color w:val="000000" w:themeColor="text1"/>
        </w:rPr>
      </w:pPr>
    </w:p>
    <w:sectPr w:rsidR="006A711B" w:rsidSect="00C11F17">
      <w:pgSz w:w="15840" w:h="24480" w:code="3"/>
      <w:pgMar w:top="1440" w:right="1440" w:bottom="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80BFB" w14:textId="77777777" w:rsidR="00EF37EC" w:rsidRDefault="00EF37EC" w:rsidP="00554336">
      <w:pPr>
        <w:spacing w:after="0"/>
      </w:pPr>
      <w:r>
        <w:separator/>
      </w:r>
    </w:p>
  </w:endnote>
  <w:endnote w:type="continuationSeparator" w:id="0">
    <w:p w14:paraId="77B5C265" w14:textId="77777777" w:rsidR="00EF37EC" w:rsidRDefault="00EF37EC"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Georgia Pro Black">
    <w:altName w:val="Georgia Pro Black"/>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Pro">
    <w:charset w:val="00"/>
    <w:family w:val="roman"/>
    <w:pitch w:val="variable"/>
    <w:sig w:usb0="800002AF" w:usb1="00000003"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F94BD" w14:textId="77777777" w:rsidR="00EF37EC" w:rsidRDefault="00EF37EC" w:rsidP="00554336">
      <w:pPr>
        <w:spacing w:after="0"/>
      </w:pPr>
      <w:r>
        <w:separator/>
      </w:r>
    </w:p>
  </w:footnote>
  <w:footnote w:type="continuationSeparator" w:id="0">
    <w:p w14:paraId="1A20048D" w14:textId="77777777" w:rsidR="00EF37EC" w:rsidRDefault="00EF37EC" w:rsidP="0055433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2F39B8"/>
    <w:multiLevelType w:val="hybridMultilevel"/>
    <w:tmpl w:val="F48C5094"/>
    <w:lvl w:ilvl="0" w:tplc="F28CA4B2">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69A4092F"/>
    <w:multiLevelType w:val="hybridMultilevel"/>
    <w:tmpl w:val="2B98D4DC"/>
    <w:lvl w:ilvl="0" w:tplc="25384C44">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2063674891">
    <w:abstractNumId w:val="1"/>
  </w:num>
  <w:num w:numId="2" w16cid:durableId="17964811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228"/>
    <w:rsid w:val="000064BF"/>
    <w:rsid w:val="000139C1"/>
    <w:rsid w:val="00015939"/>
    <w:rsid w:val="0001620C"/>
    <w:rsid w:val="00030929"/>
    <w:rsid w:val="0003553A"/>
    <w:rsid w:val="0005020C"/>
    <w:rsid w:val="00052781"/>
    <w:rsid w:val="0006010D"/>
    <w:rsid w:val="00061A8E"/>
    <w:rsid w:val="000821C8"/>
    <w:rsid w:val="0008417E"/>
    <w:rsid w:val="00086C23"/>
    <w:rsid w:val="00093F55"/>
    <w:rsid w:val="000970C8"/>
    <w:rsid w:val="000B08D7"/>
    <w:rsid w:val="000B7E70"/>
    <w:rsid w:val="000C05B8"/>
    <w:rsid w:val="000C0F50"/>
    <w:rsid w:val="000C4253"/>
    <w:rsid w:val="000C492C"/>
    <w:rsid w:val="000C63FC"/>
    <w:rsid w:val="000D1612"/>
    <w:rsid w:val="000E1912"/>
    <w:rsid w:val="000E3A15"/>
    <w:rsid w:val="000E410F"/>
    <w:rsid w:val="000E47DF"/>
    <w:rsid w:val="000E707E"/>
    <w:rsid w:val="000F13BE"/>
    <w:rsid w:val="000F3105"/>
    <w:rsid w:val="0010319C"/>
    <w:rsid w:val="001119CD"/>
    <w:rsid w:val="00120383"/>
    <w:rsid w:val="001222B3"/>
    <w:rsid w:val="00132CE5"/>
    <w:rsid w:val="00133D55"/>
    <w:rsid w:val="001432CC"/>
    <w:rsid w:val="001472EB"/>
    <w:rsid w:val="0015557C"/>
    <w:rsid w:val="00155BB5"/>
    <w:rsid w:val="001627B3"/>
    <w:rsid w:val="0017372B"/>
    <w:rsid w:val="00173FCF"/>
    <w:rsid w:val="00174B98"/>
    <w:rsid w:val="00175772"/>
    <w:rsid w:val="00196657"/>
    <w:rsid w:val="001A1751"/>
    <w:rsid w:val="001A5A0A"/>
    <w:rsid w:val="001A5C71"/>
    <w:rsid w:val="001C50D0"/>
    <w:rsid w:val="001D517B"/>
    <w:rsid w:val="001D7797"/>
    <w:rsid w:val="001E28C1"/>
    <w:rsid w:val="001F5567"/>
    <w:rsid w:val="001F62F5"/>
    <w:rsid w:val="001F657F"/>
    <w:rsid w:val="0020424D"/>
    <w:rsid w:val="002107A1"/>
    <w:rsid w:val="0021691D"/>
    <w:rsid w:val="00216B9C"/>
    <w:rsid w:val="00230183"/>
    <w:rsid w:val="00237F02"/>
    <w:rsid w:val="002406DD"/>
    <w:rsid w:val="00255F24"/>
    <w:rsid w:val="00256703"/>
    <w:rsid w:val="002746CA"/>
    <w:rsid w:val="00275735"/>
    <w:rsid w:val="002768F0"/>
    <w:rsid w:val="0028351F"/>
    <w:rsid w:val="00284C66"/>
    <w:rsid w:val="00287111"/>
    <w:rsid w:val="002942F9"/>
    <w:rsid w:val="0029506C"/>
    <w:rsid w:val="002952C6"/>
    <w:rsid w:val="00296A3E"/>
    <w:rsid w:val="002A6AF8"/>
    <w:rsid w:val="002A76D9"/>
    <w:rsid w:val="002B1B93"/>
    <w:rsid w:val="002B6B65"/>
    <w:rsid w:val="002C46CD"/>
    <w:rsid w:val="002C4E97"/>
    <w:rsid w:val="002C712F"/>
    <w:rsid w:val="002E12BE"/>
    <w:rsid w:val="002E400F"/>
    <w:rsid w:val="00305529"/>
    <w:rsid w:val="00315FD9"/>
    <w:rsid w:val="0031609F"/>
    <w:rsid w:val="00323F8B"/>
    <w:rsid w:val="0032737D"/>
    <w:rsid w:val="00327B96"/>
    <w:rsid w:val="00327F09"/>
    <w:rsid w:val="00331FF6"/>
    <w:rsid w:val="00333A87"/>
    <w:rsid w:val="00353DCE"/>
    <w:rsid w:val="00362C30"/>
    <w:rsid w:val="00362F69"/>
    <w:rsid w:val="00387D7F"/>
    <w:rsid w:val="003A2058"/>
    <w:rsid w:val="003A2F2B"/>
    <w:rsid w:val="003B3774"/>
    <w:rsid w:val="003B3B75"/>
    <w:rsid w:val="003C072C"/>
    <w:rsid w:val="003C118D"/>
    <w:rsid w:val="003C148F"/>
    <w:rsid w:val="003C252E"/>
    <w:rsid w:val="003C4ACB"/>
    <w:rsid w:val="003C55A4"/>
    <w:rsid w:val="003E0014"/>
    <w:rsid w:val="003E07AA"/>
    <w:rsid w:val="003E759E"/>
    <w:rsid w:val="003F4C0F"/>
    <w:rsid w:val="003F544A"/>
    <w:rsid w:val="00405C5C"/>
    <w:rsid w:val="00410A89"/>
    <w:rsid w:val="00415A82"/>
    <w:rsid w:val="0043647B"/>
    <w:rsid w:val="00455813"/>
    <w:rsid w:val="0045685D"/>
    <w:rsid w:val="004569B8"/>
    <w:rsid w:val="00460859"/>
    <w:rsid w:val="004831AD"/>
    <w:rsid w:val="004B4571"/>
    <w:rsid w:val="004C3DF2"/>
    <w:rsid w:val="004D1721"/>
    <w:rsid w:val="004D1817"/>
    <w:rsid w:val="004D33E8"/>
    <w:rsid w:val="004D4C02"/>
    <w:rsid w:val="004E1DAF"/>
    <w:rsid w:val="004E63BA"/>
    <w:rsid w:val="004F281F"/>
    <w:rsid w:val="004F74DD"/>
    <w:rsid w:val="0050067A"/>
    <w:rsid w:val="00502068"/>
    <w:rsid w:val="005056FC"/>
    <w:rsid w:val="00507968"/>
    <w:rsid w:val="00527FE0"/>
    <w:rsid w:val="0053589F"/>
    <w:rsid w:val="0054348D"/>
    <w:rsid w:val="00543C35"/>
    <w:rsid w:val="00554336"/>
    <w:rsid w:val="00555AF2"/>
    <w:rsid w:val="00566C26"/>
    <w:rsid w:val="005706B7"/>
    <w:rsid w:val="00575C13"/>
    <w:rsid w:val="00590DC3"/>
    <w:rsid w:val="005946E5"/>
    <w:rsid w:val="005956D6"/>
    <w:rsid w:val="005A1800"/>
    <w:rsid w:val="005A78B4"/>
    <w:rsid w:val="005B3643"/>
    <w:rsid w:val="005B7C41"/>
    <w:rsid w:val="005C502F"/>
    <w:rsid w:val="005C6E6F"/>
    <w:rsid w:val="005E1B08"/>
    <w:rsid w:val="005E2DC0"/>
    <w:rsid w:val="005F2B1B"/>
    <w:rsid w:val="005F415C"/>
    <w:rsid w:val="005F4830"/>
    <w:rsid w:val="00612C71"/>
    <w:rsid w:val="00622D79"/>
    <w:rsid w:val="0062358A"/>
    <w:rsid w:val="00624F21"/>
    <w:rsid w:val="00630CF2"/>
    <w:rsid w:val="00641D65"/>
    <w:rsid w:val="0066055C"/>
    <w:rsid w:val="006608C8"/>
    <w:rsid w:val="00662BEA"/>
    <w:rsid w:val="00664133"/>
    <w:rsid w:val="00667FF3"/>
    <w:rsid w:val="006926DA"/>
    <w:rsid w:val="00692D2D"/>
    <w:rsid w:val="006931FE"/>
    <w:rsid w:val="006A0FA7"/>
    <w:rsid w:val="006A3346"/>
    <w:rsid w:val="006A711B"/>
    <w:rsid w:val="006B52E6"/>
    <w:rsid w:val="006C0B7A"/>
    <w:rsid w:val="006E2F9B"/>
    <w:rsid w:val="006E7170"/>
    <w:rsid w:val="006F2F91"/>
    <w:rsid w:val="0070526E"/>
    <w:rsid w:val="007123AA"/>
    <w:rsid w:val="007204C9"/>
    <w:rsid w:val="007212EC"/>
    <w:rsid w:val="00725CB2"/>
    <w:rsid w:val="00727546"/>
    <w:rsid w:val="0073163D"/>
    <w:rsid w:val="00731CAE"/>
    <w:rsid w:val="007334B3"/>
    <w:rsid w:val="00733B3B"/>
    <w:rsid w:val="00741368"/>
    <w:rsid w:val="00743839"/>
    <w:rsid w:val="0074723D"/>
    <w:rsid w:val="00762228"/>
    <w:rsid w:val="0077279E"/>
    <w:rsid w:val="00773C51"/>
    <w:rsid w:val="00786A41"/>
    <w:rsid w:val="00794C1C"/>
    <w:rsid w:val="0079573D"/>
    <w:rsid w:val="00796FAE"/>
    <w:rsid w:val="007A4B37"/>
    <w:rsid w:val="007B05E8"/>
    <w:rsid w:val="007B223E"/>
    <w:rsid w:val="007B5DCC"/>
    <w:rsid w:val="007C06B7"/>
    <w:rsid w:val="007C10B3"/>
    <w:rsid w:val="007C3F0B"/>
    <w:rsid w:val="007D58D4"/>
    <w:rsid w:val="007D6A71"/>
    <w:rsid w:val="007D6D74"/>
    <w:rsid w:val="007D6DBE"/>
    <w:rsid w:val="007E141B"/>
    <w:rsid w:val="007E1630"/>
    <w:rsid w:val="007E4FD5"/>
    <w:rsid w:val="007E628C"/>
    <w:rsid w:val="007E78A1"/>
    <w:rsid w:val="007E7EB8"/>
    <w:rsid w:val="007F5D1C"/>
    <w:rsid w:val="007F6234"/>
    <w:rsid w:val="00800A0F"/>
    <w:rsid w:val="008016E2"/>
    <w:rsid w:val="00807716"/>
    <w:rsid w:val="00813EA3"/>
    <w:rsid w:val="00823752"/>
    <w:rsid w:val="00826103"/>
    <w:rsid w:val="00830DC5"/>
    <w:rsid w:val="0083111F"/>
    <w:rsid w:val="00850158"/>
    <w:rsid w:val="0085711B"/>
    <w:rsid w:val="008571EB"/>
    <w:rsid w:val="00863E1E"/>
    <w:rsid w:val="00864FBB"/>
    <w:rsid w:val="00865F74"/>
    <w:rsid w:val="00873FDD"/>
    <w:rsid w:val="008848D5"/>
    <w:rsid w:val="0089013B"/>
    <w:rsid w:val="00896E10"/>
    <w:rsid w:val="008A560A"/>
    <w:rsid w:val="008A645C"/>
    <w:rsid w:val="008A790D"/>
    <w:rsid w:val="008B310F"/>
    <w:rsid w:val="008B348C"/>
    <w:rsid w:val="008B64A3"/>
    <w:rsid w:val="008C055B"/>
    <w:rsid w:val="008C0AD6"/>
    <w:rsid w:val="008C2C11"/>
    <w:rsid w:val="008D4A3C"/>
    <w:rsid w:val="008D6766"/>
    <w:rsid w:val="008D757B"/>
    <w:rsid w:val="008E0A2E"/>
    <w:rsid w:val="008F75D6"/>
    <w:rsid w:val="009010EB"/>
    <w:rsid w:val="009047BC"/>
    <w:rsid w:val="009151EB"/>
    <w:rsid w:val="0091599E"/>
    <w:rsid w:val="00915F67"/>
    <w:rsid w:val="00924D27"/>
    <w:rsid w:val="00940DDA"/>
    <w:rsid w:val="00946089"/>
    <w:rsid w:val="00953B20"/>
    <w:rsid w:val="00957478"/>
    <w:rsid w:val="0096481A"/>
    <w:rsid w:val="009768A3"/>
    <w:rsid w:val="009912BE"/>
    <w:rsid w:val="00994C68"/>
    <w:rsid w:val="009A033F"/>
    <w:rsid w:val="009A03FD"/>
    <w:rsid w:val="009A268A"/>
    <w:rsid w:val="009A2876"/>
    <w:rsid w:val="009A7638"/>
    <w:rsid w:val="009B2E43"/>
    <w:rsid w:val="009B31BA"/>
    <w:rsid w:val="009B66A2"/>
    <w:rsid w:val="009B7D83"/>
    <w:rsid w:val="009C26BE"/>
    <w:rsid w:val="009C5C13"/>
    <w:rsid w:val="009C6DEC"/>
    <w:rsid w:val="009D34FD"/>
    <w:rsid w:val="009D3B7C"/>
    <w:rsid w:val="009D5E5F"/>
    <w:rsid w:val="009E409B"/>
    <w:rsid w:val="009F0B7E"/>
    <w:rsid w:val="009F0EB8"/>
    <w:rsid w:val="009F4A41"/>
    <w:rsid w:val="00A0465D"/>
    <w:rsid w:val="00A0596F"/>
    <w:rsid w:val="00A06CF9"/>
    <w:rsid w:val="00A1EDDC"/>
    <w:rsid w:val="00A26E53"/>
    <w:rsid w:val="00A3229C"/>
    <w:rsid w:val="00A36549"/>
    <w:rsid w:val="00A46549"/>
    <w:rsid w:val="00A4662E"/>
    <w:rsid w:val="00A491B1"/>
    <w:rsid w:val="00A61945"/>
    <w:rsid w:val="00A70242"/>
    <w:rsid w:val="00A7382A"/>
    <w:rsid w:val="00A74923"/>
    <w:rsid w:val="00A75893"/>
    <w:rsid w:val="00A7758D"/>
    <w:rsid w:val="00A85400"/>
    <w:rsid w:val="00A93B69"/>
    <w:rsid w:val="00AA5FE5"/>
    <w:rsid w:val="00AB2AA3"/>
    <w:rsid w:val="00AC117E"/>
    <w:rsid w:val="00AC42E5"/>
    <w:rsid w:val="00AD624E"/>
    <w:rsid w:val="00AE4980"/>
    <w:rsid w:val="00AF2EDF"/>
    <w:rsid w:val="00AF553C"/>
    <w:rsid w:val="00AF5F70"/>
    <w:rsid w:val="00AF6DF5"/>
    <w:rsid w:val="00B07394"/>
    <w:rsid w:val="00B1023C"/>
    <w:rsid w:val="00B22F0C"/>
    <w:rsid w:val="00B35BC7"/>
    <w:rsid w:val="00B4611F"/>
    <w:rsid w:val="00B523EA"/>
    <w:rsid w:val="00B53541"/>
    <w:rsid w:val="00B53FB6"/>
    <w:rsid w:val="00B560DE"/>
    <w:rsid w:val="00B767C0"/>
    <w:rsid w:val="00B81827"/>
    <w:rsid w:val="00B93C89"/>
    <w:rsid w:val="00BA1EAC"/>
    <w:rsid w:val="00BA563E"/>
    <w:rsid w:val="00BB1428"/>
    <w:rsid w:val="00BC1947"/>
    <w:rsid w:val="00BC6155"/>
    <w:rsid w:val="00BC64EC"/>
    <w:rsid w:val="00BD5C4E"/>
    <w:rsid w:val="00BD7BDE"/>
    <w:rsid w:val="00BE07C1"/>
    <w:rsid w:val="00BE1E30"/>
    <w:rsid w:val="00BF5EB9"/>
    <w:rsid w:val="00C0323D"/>
    <w:rsid w:val="00C07E8F"/>
    <w:rsid w:val="00C11F17"/>
    <w:rsid w:val="00C240B9"/>
    <w:rsid w:val="00C30B77"/>
    <w:rsid w:val="00C57F22"/>
    <w:rsid w:val="00C6249E"/>
    <w:rsid w:val="00C67ED5"/>
    <w:rsid w:val="00C70C6A"/>
    <w:rsid w:val="00C7161B"/>
    <w:rsid w:val="00C71E9D"/>
    <w:rsid w:val="00C76D20"/>
    <w:rsid w:val="00C801BA"/>
    <w:rsid w:val="00C8086C"/>
    <w:rsid w:val="00C80916"/>
    <w:rsid w:val="00C85B4A"/>
    <w:rsid w:val="00C90E99"/>
    <w:rsid w:val="00C90FFE"/>
    <w:rsid w:val="00C94726"/>
    <w:rsid w:val="00C95CCD"/>
    <w:rsid w:val="00CB0CB1"/>
    <w:rsid w:val="00CB19CE"/>
    <w:rsid w:val="00CB4217"/>
    <w:rsid w:val="00CC3396"/>
    <w:rsid w:val="00CC37A7"/>
    <w:rsid w:val="00CD00E1"/>
    <w:rsid w:val="00CD238D"/>
    <w:rsid w:val="00CD4C47"/>
    <w:rsid w:val="00CE1F2C"/>
    <w:rsid w:val="00CE48CE"/>
    <w:rsid w:val="00CE49B2"/>
    <w:rsid w:val="00CE524C"/>
    <w:rsid w:val="00CF21D9"/>
    <w:rsid w:val="00CF34CD"/>
    <w:rsid w:val="00CF5018"/>
    <w:rsid w:val="00D0137E"/>
    <w:rsid w:val="00D04A0C"/>
    <w:rsid w:val="00D1612C"/>
    <w:rsid w:val="00D30B97"/>
    <w:rsid w:val="00D30D96"/>
    <w:rsid w:val="00D31FCD"/>
    <w:rsid w:val="00D34FDB"/>
    <w:rsid w:val="00D36F3C"/>
    <w:rsid w:val="00D43240"/>
    <w:rsid w:val="00D46CDC"/>
    <w:rsid w:val="00D6304B"/>
    <w:rsid w:val="00D65052"/>
    <w:rsid w:val="00D676B3"/>
    <w:rsid w:val="00D67E44"/>
    <w:rsid w:val="00D8682F"/>
    <w:rsid w:val="00D90C37"/>
    <w:rsid w:val="00D91CFB"/>
    <w:rsid w:val="00D96437"/>
    <w:rsid w:val="00DC27FC"/>
    <w:rsid w:val="00DD7F4A"/>
    <w:rsid w:val="00DE3182"/>
    <w:rsid w:val="00DE502B"/>
    <w:rsid w:val="00DF0B54"/>
    <w:rsid w:val="00E014D5"/>
    <w:rsid w:val="00E01AA7"/>
    <w:rsid w:val="00E034A1"/>
    <w:rsid w:val="00E07F58"/>
    <w:rsid w:val="00E11A96"/>
    <w:rsid w:val="00E15328"/>
    <w:rsid w:val="00E41F5C"/>
    <w:rsid w:val="00E5347E"/>
    <w:rsid w:val="00E6010D"/>
    <w:rsid w:val="00E61BD8"/>
    <w:rsid w:val="00E64FC6"/>
    <w:rsid w:val="00E7662D"/>
    <w:rsid w:val="00E76771"/>
    <w:rsid w:val="00E95D3E"/>
    <w:rsid w:val="00E97F89"/>
    <w:rsid w:val="00EA5F38"/>
    <w:rsid w:val="00EA7977"/>
    <w:rsid w:val="00EB2EF0"/>
    <w:rsid w:val="00EB7C0B"/>
    <w:rsid w:val="00ED3181"/>
    <w:rsid w:val="00ED7448"/>
    <w:rsid w:val="00EE7D8B"/>
    <w:rsid w:val="00EF0035"/>
    <w:rsid w:val="00EF1AFC"/>
    <w:rsid w:val="00EF37EC"/>
    <w:rsid w:val="00F0187D"/>
    <w:rsid w:val="00F23030"/>
    <w:rsid w:val="00F2367C"/>
    <w:rsid w:val="00F25E08"/>
    <w:rsid w:val="00F31919"/>
    <w:rsid w:val="00F47AAC"/>
    <w:rsid w:val="00F52FB4"/>
    <w:rsid w:val="00F560AC"/>
    <w:rsid w:val="00F62B75"/>
    <w:rsid w:val="00F65654"/>
    <w:rsid w:val="00F66772"/>
    <w:rsid w:val="00F70FE9"/>
    <w:rsid w:val="00F7629D"/>
    <w:rsid w:val="00F963ED"/>
    <w:rsid w:val="00FA79BF"/>
    <w:rsid w:val="00FB03B9"/>
    <w:rsid w:val="00FB0C16"/>
    <w:rsid w:val="00FC0993"/>
    <w:rsid w:val="00FD662F"/>
    <w:rsid w:val="00FE03A7"/>
    <w:rsid w:val="00FE1408"/>
    <w:rsid w:val="00FE2A70"/>
    <w:rsid w:val="00FE4EB4"/>
    <w:rsid w:val="00FE7547"/>
    <w:rsid w:val="00FE7833"/>
    <w:rsid w:val="00FE7ABD"/>
    <w:rsid w:val="00FF3F9D"/>
    <w:rsid w:val="00FF613B"/>
    <w:rsid w:val="5224718C"/>
    <w:rsid w:val="5B7DBDC4"/>
    <w:rsid w:val="670EF97C"/>
    <w:rsid w:val="6B61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8ABFF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19C"/>
    <w:pPr>
      <w:spacing w:after="240" w:line="240" w:lineRule="auto"/>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ame">
    <w:name w:val="Author Name"/>
    <w:basedOn w:val="Normal"/>
    <w:next w:val="Normal"/>
    <w:uiPriority w:val="12"/>
    <w:rsid w:val="009A2876"/>
    <w:pPr>
      <w:widowControl w:val="0"/>
      <w:pBdr>
        <w:bottom w:val="single" w:sz="8" w:space="6" w:color="808080" w:themeColor="background1" w:themeShade="80"/>
      </w:pBdr>
      <w:autoSpaceDE w:val="0"/>
      <w:autoSpaceDN w:val="0"/>
    </w:pPr>
    <w:rPr>
      <w:b/>
      <w:caps/>
      <w:szCs w:val="24"/>
    </w:rPr>
  </w:style>
  <w:style w:type="paragraph" w:styleId="Header">
    <w:name w:val="header"/>
    <w:basedOn w:val="Footer"/>
    <w:link w:val="HeaderChar"/>
    <w:uiPriority w:val="99"/>
    <w:rsid w:val="00CE1F2C"/>
    <w:rPr>
      <w:rFonts w:asciiTheme="majorHAnsi" w:hAnsiTheme="majorHAnsi"/>
      <w:color w:val="000000" w:themeColor="text1"/>
      <w:sz w:val="56"/>
    </w:rPr>
  </w:style>
  <w:style w:type="character" w:customStyle="1" w:styleId="HeaderChar">
    <w:name w:val="Header Char"/>
    <w:basedOn w:val="DefaultParagraphFont"/>
    <w:link w:val="Header"/>
    <w:uiPriority w:val="99"/>
    <w:rsid w:val="00CE1F2C"/>
    <w:rPr>
      <w:rFonts w:asciiTheme="majorHAnsi" w:hAnsiTheme="majorHAnsi"/>
      <w:color w:val="000000" w:themeColor="text1"/>
      <w:sz w:val="56"/>
    </w:rPr>
  </w:style>
  <w:style w:type="paragraph" w:styleId="Footer">
    <w:name w:val="footer"/>
    <w:basedOn w:val="NoSpacing"/>
    <w:link w:val="FooterChar"/>
    <w:uiPriority w:val="99"/>
    <w:rsid w:val="0010319C"/>
    <w:pPr>
      <w:jc w:val="center"/>
    </w:pPr>
  </w:style>
  <w:style w:type="character" w:customStyle="1" w:styleId="FooterChar">
    <w:name w:val="Footer Char"/>
    <w:basedOn w:val="DefaultParagraphFont"/>
    <w:link w:val="Footer"/>
    <w:uiPriority w:val="99"/>
    <w:rsid w:val="0010319C"/>
  </w:style>
  <w:style w:type="paragraph" w:styleId="NormalWeb">
    <w:name w:val="Normal (Web)"/>
    <w:basedOn w:val="Normal"/>
    <w:uiPriority w:val="99"/>
    <w:semiHidden/>
    <w:rsid w:val="00C11F17"/>
    <w:pPr>
      <w:spacing w:before="100" w:beforeAutospacing="1" w:after="100" w:afterAutospacing="1"/>
    </w:pPr>
    <w:rPr>
      <w:rFonts w:ascii="Times New Roman" w:eastAsia="Times New Roman" w:hAnsi="Times New Roman" w:cs="Times New Roman"/>
      <w:szCs w:val="24"/>
    </w:rPr>
  </w:style>
  <w:style w:type="paragraph" w:customStyle="1" w:styleId="SmallAuthorName">
    <w:name w:val="Small Author Name"/>
    <w:basedOn w:val="Normal"/>
    <w:qFormat/>
    <w:rsid w:val="004831AD"/>
    <w:pPr>
      <w:spacing w:after="0"/>
    </w:pPr>
    <w:rPr>
      <w:bCs/>
    </w:rPr>
  </w:style>
  <w:style w:type="paragraph" w:customStyle="1" w:styleId="SmallArticleTitle">
    <w:name w:val="Small Article Title"/>
    <w:basedOn w:val="Normal"/>
    <w:qFormat/>
    <w:rsid w:val="00F66772"/>
    <w:pPr>
      <w:spacing w:after="0" w:line="276" w:lineRule="auto"/>
    </w:pPr>
    <w:rPr>
      <w:rFonts w:asciiTheme="majorHAnsi" w:hAnsiTheme="majorHAnsi"/>
      <w:sz w:val="32"/>
    </w:rPr>
  </w:style>
  <w:style w:type="paragraph" w:customStyle="1" w:styleId="SmallArticleSubtitle">
    <w:name w:val="Small Article Subtitle"/>
    <w:basedOn w:val="Normal"/>
    <w:qFormat/>
    <w:rsid w:val="00F66772"/>
    <w:pPr>
      <w:spacing w:after="0" w:line="276" w:lineRule="auto"/>
    </w:pPr>
    <w:rPr>
      <w:sz w:val="32"/>
    </w:rPr>
  </w:style>
  <w:style w:type="paragraph" w:customStyle="1" w:styleId="BodyCopy">
    <w:name w:val="Body Copy"/>
    <w:basedOn w:val="NormalWeb"/>
    <w:qFormat/>
    <w:rsid w:val="00864FBB"/>
    <w:rPr>
      <w:rFonts w:asciiTheme="minorHAnsi" w:hAnsiTheme="minorHAnsi"/>
      <w:color w:val="000000"/>
    </w:rPr>
  </w:style>
  <w:style w:type="paragraph" w:customStyle="1" w:styleId="LargeAuthorName">
    <w:name w:val="Large Author Name"/>
    <w:basedOn w:val="Normal"/>
    <w:next w:val="NoSpacing"/>
    <w:qFormat/>
    <w:rsid w:val="00727546"/>
    <w:pPr>
      <w:spacing w:after="0" w:line="276" w:lineRule="auto"/>
    </w:pPr>
    <w:rPr>
      <w:sz w:val="32"/>
    </w:rPr>
  </w:style>
  <w:style w:type="paragraph" w:customStyle="1" w:styleId="LargeArticleTitle">
    <w:name w:val="Large Article Title"/>
    <w:basedOn w:val="Normal"/>
    <w:next w:val="Normal"/>
    <w:qFormat/>
    <w:rsid w:val="00727546"/>
    <w:pPr>
      <w:spacing w:after="0" w:line="276" w:lineRule="auto"/>
    </w:pPr>
    <w:rPr>
      <w:rFonts w:asciiTheme="majorHAnsi" w:hAnsiTheme="majorHAnsi"/>
      <w:sz w:val="52"/>
    </w:rPr>
  </w:style>
  <w:style w:type="paragraph" w:customStyle="1" w:styleId="LargeArticleSubtitle">
    <w:name w:val="Large Article Subtitle"/>
    <w:basedOn w:val="Normal"/>
    <w:next w:val="Normal"/>
    <w:qFormat/>
    <w:rsid w:val="00727546"/>
    <w:pPr>
      <w:spacing w:after="0" w:line="276" w:lineRule="auto"/>
    </w:pPr>
    <w:rPr>
      <w:sz w:val="40"/>
    </w:rPr>
  </w:style>
  <w:style w:type="paragraph" w:customStyle="1" w:styleId="MastheadTItle">
    <w:name w:val="Masthead TItle"/>
    <w:basedOn w:val="Normal"/>
    <w:qFormat/>
    <w:rsid w:val="00F66772"/>
    <w:pPr>
      <w:spacing w:after="0"/>
      <w:jc w:val="center"/>
    </w:pPr>
    <w:rPr>
      <w:rFonts w:asciiTheme="majorHAnsi" w:hAnsiTheme="majorHAnsi"/>
      <w:color w:val="000000" w:themeColor="text1"/>
      <w:sz w:val="124"/>
    </w:rPr>
  </w:style>
  <w:style w:type="paragraph" w:customStyle="1" w:styleId="MastheadSubtitle">
    <w:name w:val="Masthead Subtitle"/>
    <w:basedOn w:val="Normal"/>
    <w:qFormat/>
    <w:rsid w:val="006F2F91"/>
    <w:pPr>
      <w:spacing w:after="0"/>
      <w:jc w:val="center"/>
    </w:pPr>
    <w:rPr>
      <w:rFonts w:ascii="Baskerville Old Face" w:hAnsi="Baskerville Old Face"/>
      <w:iCs/>
      <w:sz w:val="40"/>
      <w:szCs w:val="40"/>
    </w:rPr>
  </w:style>
  <w:style w:type="paragraph" w:customStyle="1" w:styleId="PullQuote">
    <w:name w:val="Pull Quote"/>
    <w:basedOn w:val="Normal"/>
    <w:qFormat/>
    <w:rsid w:val="00362F69"/>
    <w:pPr>
      <w:spacing w:after="0"/>
      <w:ind w:left="288" w:hanging="288"/>
    </w:pPr>
    <w:rPr>
      <w:sz w:val="56"/>
      <w:szCs w:val="56"/>
    </w:rPr>
  </w:style>
  <w:style w:type="paragraph" w:customStyle="1" w:styleId="PullQuoteAttribution">
    <w:name w:val="Pull Quote Attribution"/>
    <w:basedOn w:val="Normal"/>
    <w:qFormat/>
    <w:rsid w:val="00362F69"/>
    <w:pPr>
      <w:spacing w:after="0"/>
      <w:ind w:left="288" w:hanging="288"/>
      <w:jc w:val="right"/>
    </w:pPr>
    <w:rPr>
      <w:sz w:val="32"/>
      <w:szCs w:val="32"/>
    </w:rPr>
  </w:style>
  <w:style w:type="paragraph" w:customStyle="1" w:styleId="PhotoCaption">
    <w:name w:val="Photo Caption"/>
    <w:basedOn w:val="Normal"/>
    <w:qFormat/>
    <w:rsid w:val="00AE4980"/>
    <w:pPr>
      <w:spacing w:after="0"/>
    </w:pPr>
    <w:rPr>
      <w:noProof/>
      <w:sz w:val="18"/>
    </w:rPr>
  </w:style>
  <w:style w:type="paragraph" w:customStyle="1" w:styleId="MastheadCopy">
    <w:name w:val="Masthead Copy"/>
    <w:basedOn w:val="Normal"/>
    <w:qFormat/>
    <w:rsid w:val="006F2F91"/>
    <w:pPr>
      <w:spacing w:after="0"/>
      <w:jc w:val="center"/>
    </w:pPr>
    <w:rPr>
      <w:rFonts w:ascii="Baskerville Old Face" w:hAnsi="Baskerville Old Face"/>
      <w:iCs/>
    </w:rPr>
  </w:style>
  <w:style w:type="character" w:styleId="CommentReference">
    <w:name w:val="annotation reference"/>
    <w:basedOn w:val="DefaultParagraphFont"/>
    <w:uiPriority w:val="99"/>
    <w:semiHidden/>
    <w:unhideWhenUsed/>
    <w:rsid w:val="00F31919"/>
    <w:rPr>
      <w:sz w:val="16"/>
      <w:szCs w:val="16"/>
    </w:rPr>
  </w:style>
  <w:style w:type="paragraph" w:styleId="CommentText">
    <w:name w:val="annotation text"/>
    <w:basedOn w:val="Normal"/>
    <w:link w:val="CommentTextChar"/>
    <w:uiPriority w:val="99"/>
    <w:semiHidden/>
    <w:rsid w:val="00F31919"/>
    <w:rPr>
      <w:sz w:val="20"/>
      <w:szCs w:val="20"/>
    </w:rPr>
  </w:style>
  <w:style w:type="character" w:customStyle="1" w:styleId="CommentTextChar">
    <w:name w:val="Comment Text Char"/>
    <w:basedOn w:val="DefaultParagraphFont"/>
    <w:link w:val="CommentText"/>
    <w:uiPriority w:val="99"/>
    <w:semiHidden/>
    <w:rsid w:val="00B523EA"/>
    <w:rPr>
      <w:sz w:val="20"/>
      <w:szCs w:val="20"/>
    </w:rPr>
  </w:style>
  <w:style w:type="paragraph" w:styleId="CommentSubject">
    <w:name w:val="annotation subject"/>
    <w:basedOn w:val="CommentText"/>
    <w:next w:val="CommentText"/>
    <w:link w:val="CommentSubjectChar"/>
    <w:uiPriority w:val="99"/>
    <w:semiHidden/>
    <w:unhideWhenUsed/>
    <w:rsid w:val="00F31919"/>
    <w:rPr>
      <w:b/>
      <w:bCs/>
    </w:rPr>
  </w:style>
  <w:style w:type="character" w:customStyle="1" w:styleId="CommentSubjectChar">
    <w:name w:val="Comment Subject Char"/>
    <w:basedOn w:val="CommentTextChar"/>
    <w:link w:val="CommentSubject"/>
    <w:uiPriority w:val="99"/>
    <w:semiHidden/>
    <w:rsid w:val="00F31919"/>
    <w:rPr>
      <w:b/>
      <w:bCs/>
      <w:sz w:val="20"/>
      <w:szCs w:val="20"/>
    </w:rPr>
  </w:style>
  <w:style w:type="paragraph" w:styleId="BalloonText">
    <w:name w:val="Balloon Text"/>
    <w:basedOn w:val="Normal"/>
    <w:link w:val="BalloonTextChar"/>
    <w:uiPriority w:val="99"/>
    <w:semiHidden/>
    <w:unhideWhenUsed/>
    <w:rsid w:val="000064B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4BF"/>
    <w:rPr>
      <w:rFonts w:ascii="Segoe UI" w:hAnsi="Segoe UI" w:cs="Segoe UI"/>
      <w:sz w:val="18"/>
      <w:szCs w:val="18"/>
    </w:rPr>
  </w:style>
  <w:style w:type="character" w:styleId="PlaceholderText">
    <w:name w:val="Placeholder Text"/>
    <w:basedOn w:val="DefaultParagraphFont"/>
    <w:uiPriority w:val="99"/>
    <w:semiHidden/>
    <w:rsid w:val="00F7629D"/>
    <w:rPr>
      <w:color w:val="808080"/>
    </w:rPr>
  </w:style>
  <w:style w:type="paragraph" w:styleId="NoSpacing">
    <w:name w:val="No Spacing"/>
    <w:uiPriority w:val="1"/>
    <w:qFormat/>
    <w:rsid w:val="00F66772"/>
    <w:pPr>
      <w:spacing w:after="0" w:line="240" w:lineRule="auto"/>
    </w:pPr>
  </w:style>
  <w:style w:type="paragraph" w:styleId="TOC1">
    <w:name w:val="toc 1"/>
    <w:basedOn w:val="BodyCopy"/>
    <w:next w:val="Normal"/>
    <w:uiPriority w:val="39"/>
    <w:rsid w:val="005E1B08"/>
    <w:pPr>
      <w:spacing w:before="0" w:beforeAutospacing="0" w:after="0" w:afterAutospacing="0"/>
    </w:pPr>
    <w:rPr>
      <w:color w:val="000000" w:themeColor="text1"/>
    </w:rPr>
  </w:style>
  <w:style w:type="paragraph" w:styleId="TOC2">
    <w:name w:val="toc 2"/>
    <w:basedOn w:val="Normal"/>
    <w:next w:val="Normal"/>
    <w:uiPriority w:val="39"/>
    <w:rsid w:val="000C492C"/>
    <w:pPr>
      <w:spacing w:after="0"/>
    </w:pPr>
    <w:rPr>
      <w:b/>
    </w:rPr>
  </w:style>
  <w:style w:type="paragraph" w:styleId="ListParagraph">
    <w:name w:val="List Paragraph"/>
    <w:basedOn w:val="Normal"/>
    <w:uiPriority w:val="34"/>
    <w:semiHidden/>
    <w:qFormat/>
    <w:rsid w:val="00612C71"/>
    <w:pPr>
      <w:ind w:left="720"/>
      <w:contextualSpacing/>
    </w:pPr>
  </w:style>
  <w:style w:type="character" w:styleId="Hyperlink">
    <w:name w:val="Hyperlink"/>
    <w:basedOn w:val="DefaultParagraphFont"/>
    <w:uiPriority w:val="99"/>
    <w:semiHidden/>
    <w:unhideWhenUsed/>
    <w:rsid w:val="002B6B6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s://www.mmcnireland.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anunlimitedamountofmoney.com/how-to-get-affordable-mental-health-treatment-therapy-on-a-budget/aims_admin/" TargetMode="Externa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thi\AppData\Local\Microsoft\Office\16.0\DTS\en-US%7b4294BAC1-D463-4A33-9522-ED14A1DDF4E8%7d\%7bB9DB006B-326A-46A6-8E58-115751AA2569%7dtf11279482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73A5FD283FA44289FAC49321A640A6C"/>
        <w:category>
          <w:name w:val="General"/>
          <w:gallery w:val="placeholder"/>
        </w:category>
        <w:types>
          <w:type w:val="bbPlcHdr"/>
        </w:types>
        <w:behaviors>
          <w:behavior w:val="content"/>
        </w:behaviors>
        <w:guid w:val="{355B9463-4E20-4E39-9A08-8E7D7AA9C386}"/>
      </w:docPartPr>
      <w:docPartBody>
        <w:p w:rsidR="00B42778" w:rsidRDefault="00000000">
          <w:pPr>
            <w:pStyle w:val="673A5FD283FA44289FAC49321A640A6C"/>
          </w:pPr>
          <w:r w:rsidRPr="00F7629D">
            <w:t xml:space="preserve">Tuesday, </w:t>
          </w:r>
          <w:r w:rsidRPr="00F7629D">
            <w:br/>
            <w:t xml:space="preserve">Sep 20, </w:t>
          </w:r>
          <w:r w:rsidRPr="00F7629D">
            <w:br/>
            <w:t>YYYY</w:t>
          </w:r>
        </w:p>
      </w:docPartBody>
    </w:docPart>
    <w:docPart>
      <w:docPartPr>
        <w:name w:val="AD6A5DCA303748C79C7D0E150B0DBA23"/>
        <w:category>
          <w:name w:val="General"/>
          <w:gallery w:val="placeholder"/>
        </w:category>
        <w:types>
          <w:type w:val="bbPlcHdr"/>
        </w:types>
        <w:behaviors>
          <w:behavior w:val="content"/>
        </w:behaviors>
        <w:guid w:val="{1B546679-89BC-4020-A813-F61A665D2469}"/>
      </w:docPartPr>
      <w:docPartBody>
        <w:p w:rsidR="00B42778" w:rsidRDefault="00000000">
          <w:pPr>
            <w:pStyle w:val="AD6A5DCA303748C79C7D0E150B0DBA23"/>
          </w:pPr>
          <w:r w:rsidRPr="00F7629D">
            <w:t>NEWS TODAY</w:t>
          </w:r>
        </w:p>
      </w:docPartBody>
    </w:docPart>
    <w:docPart>
      <w:docPartPr>
        <w:name w:val="F7B11990ECCB4C61BF090BD2A764BFCE"/>
        <w:category>
          <w:name w:val="General"/>
          <w:gallery w:val="placeholder"/>
        </w:category>
        <w:types>
          <w:type w:val="bbPlcHdr"/>
        </w:types>
        <w:behaviors>
          <w:behavior w:val="content"/>
        </w:behaviors>
        <w:guid w:val="{DB9DF933-952B-4341-BF69-C90BA06C87C9}"/>
      </w:docPartPr>
      <w:docPartBody>
        <w:p w:rsidR="00B42778" w:rsidRDefault="00000000">
          <w:pPr>
            <w:pStyle w:val="F7B11990ECCB4C61BF090BD2A764BFCE"/>
          </w:pPr>
          <w:r w:rsidRPr="00F7629D">
            <w:t>Issue</w:t>
          </w:r>
          <w:r w:rsidRPr="00F7629D">
            <w:br/>
            <w:t>#10</w:t>
          </w:r>
        </w:p>
      </w:docPartBody>
    </w:docPart>
    <w:docPart>
      <w:docPartPr>
        <w:name w:val="CD78424E753C4B929BA2F983FC1A7D4E"/>
        <w:category>
          <w:name w:val="General"/>
          <w:gallery w:val="placeholder"/>
        </w:category>
        <w:types>
          <w:type w:val="bbPlcHdr"/>
        </w:types>
        <w:behaviors>
          <w:behavior w:val="content"/>
        </w:behaviors>
        <w:guid w:val="{5E44FF49-244E-4801-A42A-08BA9CFE7D12}"/>
      </w:docPartPr>
      <w:docPartBody>
        <w:p w:rsidR="00B42778" w:rsidRDefault="00000000">
          <w:pPr>
            <w:pStyle w:val="CD78424E753C4B929BA2F983FC1A7D4E"/>
          </w:pPr>
          <w:r w:rsidRPr="00F963ED">
            <w:t>Picture Caption: To make your document look professionally produced, Word provides header, footer, cover page, and text box designs that complement each other.</w:t>
          </w:r>
        </w:p>
      </w:docPartBody>
    </w:docPart>
    <w:docPart>
      <w:docPartPr>
        <w:name w:val="3E4EA699E41645B9BDD470677CF08EFF"/>
        <w:category>
          <w:name w:val="General"/>
          <w:gallery w:val="placeholder"/>
        </w:category>
        <w:types>
          <w:type w:val="bbPlcHdr"/>
        </w:types>
        <w:behaviors>
          <w:behavior w:val="content"/>
        </w:behaviors>
        <w:guid w:val="{8AE86007-C5C3-41CE-A3F4-690A5A0F9410}"/>
      </w:docPartPr>
      <w:docPartBody>
        <w:p w:rsidR="00096B25" w:rsidRPr="009D5E5F" w:rsidRDefault="00000000" w:rsidP="009D5E5F">
          <w:r w:rsidRPr="009D5E5F">
            <w:t xml:space="preserve">Video provides a powerful way to help you prove your point. When you click Online Video, you can paste in the embed code for the video you want to add. You can also type a keyword to search online for the video that best fits your document. </w:t>
          </w:r>
        </w:p>
        <w:p w:rsidR="00096B25" w:rsidRPr="009D5E5F" w:rsidRDefault="00000000" w:rsidP="009D5E5F">
          <w:pPr>
            <w:rPr>
              <w:rFonts w:eastAsia="Times New Roman" w:cs="Times New Roman"/>
              <w:szCs w:val="24"/>
            </w:rPr>
          </w:pPr>
          <w:r w:rsidRPr="009D5E5F">
            <w:rPr>
              <w:rFonts w:eastAsia="Times New Roman" w:cs="Times New Roman"/>
              <w:szCs w:val="24"/>
            </w:rPr>
            <w:t xml:space="preserve">To make your document look professionally produced, Word provides header, footer, cover page, and text box designs that complement each other. For example, you can add a matching cover page, header, and sidebar. </w:t>
          </w:r>
        </w:p>
        <w:p w:rsidR="00B42778" w:rsidRDefault="00000000">
          <w:pPr>
            <w:pStyle w:val="3E4EA699E41645B9BDD470677CF08EFF"/>
          </w:pPr>
          <w:r w:rsidRPr="009D5E5F">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docPartBody>
    </w:docPart>
    <w:docPart>
      <w:docPartPr>
        <w:name w:val="778C5829FE5F4E2D89FAC74156D7BD23"/>
        <w:category>
          <w:name w:val="General"/>
          <w:gallery w:val="placeholder"/>
        </w:category>
        <w:types>
          <w:type w:val="bbPlcHdr"/>
        </w:types>
        <w:behaviors>
          <w:behavior w:val="content"/>
        </w:behaviors>
        <w:guid w:val="{3887DCAF-2B7B-43CA-A903-F68C4FC363CD}"/>
      </w:docPartPr>
      <w:docPartBody>
        <w:p w:rsidR="00B42778" w:rsidRDefault="00000000">
          <w:pPr>
            <w:pStyle w:val="778C5829FE5F4E2D89FAC74156D7BD23"/>
          </w:pPr>
          <w:r w:rsidRPr="00F66772">
            <w:t>Picture Caption: To make your document look professionally produced, Word provides header, footer, cover page, and text box designs that complement each other.</w:t>
          </w:r>
        </w:p>
      </w:docPartBody>
    </w:docPart>
    <w:docPart>
      <w:docPartPr>
        <w:name w:val="57C1036ADACF4E5AA3E31768C084B552"/>
        <w:category>
          <w:name w:val="General"/>
          <w:gallery w:val="placeholder"/>
        </w:category>
        <w:types>
          <w:type w:val="bbPlcHdr"/>
        </w:types>
        <w:behaviors>
          <w:behavior w:val="content"/>
        </w:behaviors>
        <w:guid w:val="{96F0F88C-8E9D-400E-80BE-FCAFDB69AA32}"/>
      </w:docPartPr>
      <w:docPartBody>
        <w:p w:rsidR="00B42778" w:rsidRDefault="00000000">
          <w:pPr>
            <w:pStyle w:val="57C1036ADACF4E5AA3E31768C084B552"/>
          </w:pPr>
          <w:r w:rsidRPr="009D5E5F">
            <w:t>The latest updates</w:t>
          </w:r>
        </w:p>
      </w:docPartBody>
    </w:docPart>
    <w:docPart>
      <w:docPartPr>
        <w:name w:val="4C79A2BB17AF4370A4E012779FC76D3E"/>
        <w:category>
          <w:name w:val="General"/>
          <w:gallery w:val="placeholder"/>
        </w:category>
        <w:types>
          <w:type w:val="bbPlcHdr"/>
        </w:types>
        <w:behaviors>
          <w:behavior w:val="content"/>
        </w:behaviors>
        <w:guid w:val="{D1C0CF40-344E-4AC9-BD2F-DAA6F6C7CE1B}"/>
      </w:docPartPr>
      <w:docPartBody>
        <w:p w:rsidR="00B42778" w:rsidRDefault="00000000">
          <w:pPr>
            <w:pStyle w:val="4C79A2BB17AF4370A4E012779FC76D3E"/>
          </w:pPr>
          <w:r w:rsidRPr="009D5E5F">
            <w:t>The latest updates</w:t>
          </w:r>
        </w:p>
      </w:docPartBody>
    </w:docPart>
    <w:docPart>
      <w:docPartPr>
        <w:name w:val="0427D6BF981445E98B5914718F0F0A0C"/>
        <w:category>
          <w:name w:val="General"/>
          <w:gallery w:val="placeholder"/>
        </w:category>
        <w:types>
          <w:type w:val="bbPlcHdr"/>
        </w:types>
        <w:behaviors>
          <w:behavior w:val="content"/>
        </w:behaviors>
        <w:guid w:val="{7C72208D-566F-459F-830F-80661C16D792}"/>
      </w:docPartPr>
      <w:docPartBody>
        <w:p w:rsidR="00AF1DE0" w:rsidRDefault="00B42778" w:rsidP="00B42778">
          <w:pPr>
            <w:pStyle w:val="0427D6BF981445E98B5914718F0F0A0C"/>
          </w:pPr>
          <w:r w:rsidRPr="000C492C">
            <w:t>Page XX</w:t>
          </w:r>
        </w:p>
      </w:docPartBody>
    </w:docPart>
    <w:docPart>
      <w:docPartPr>
        <w:name w:val="063661A365744A48AD90A60099C0A8FC"/>
        <w:category>
          <w:name w:val="General"/>
          <w:gallery w:val="placeholder"/>
        </w:category>
        <w:types>
          <w:type w:val="bbPlcHdr"/>
        </w:types>
        <w:behaviors>
          <w:behavior w:val="content"/>
        </w:behaviors>
        <w:guid w:val="{F5B223AF-A2D3-4607-9B38-780CB3400959}"/>
      </w:docPartPr>
      <w:docPartBody>
        <w:p w:rsidR="007D5F93" w:rsidRPr="009D5E5F" w:rsidRDefault="007D5F93" w:rsidP="009D5E5F">
          <w:pPr>
            <w:rPr>
              <w:rFonts w:eastAsiaTheme="minorHAnsi"/>
            </w:rPr>
          </w:pPr>
          <w:r w:rsidRPr="009D5E5F">
            <w:rPr>
              <w:rFonts w:eastAsiaTheme="minorHAnsi"/>
            </w:rPr>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7D5F93" w:rsidRPr="009D5E5F" w:rsidRDefault="007D5F93" w:rsidP="009D5E5F">
          <w:r w:rsidRPr="009D5E5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rsidR="00BD00CD" w:rsidRDefault="007D5F93" w:rsidP="007D5F93">
          <w:pPr>
            <w:pStyle w:val="063661A365744A48AD90A60099C0A8FC"/>
          </w:pPr>
          <w:r w:rsidRPr="009D5E5F">
            <w:t>Reading is easier, too, in the new Reading view. You can collapse parts of the document and focus on the text you want. If you need to stop reading before you reach the end, Word remembers where you left off - even on another device.</w:t>
          </w:r>
        </w:p>
      </w:docPartBody>
    </w:docPart>
    <w:docPart>
      <w:docPartPr>
        <w:name w:val="31D4033929EB4030B9F0DD9F30378338"/>
        <w:category>
          <w:name w:val="General"/>
          <w:gallery w:val="placeholder"/>
        </w:category>
        <w:types>
          <w:type w:val="bbPlcHdr"/>
        </w:types>
        <w:behaviors>
          <w:behavior w:val="content"/>
        </w:behaviors>
        <w:guid w:val="{3FDC35B5-B330-4A6B-8D96-63469DE2B925}"/>
      </w:docPartPr>
      <w:docPartBody>
        <w:p w:rsidR="00BD00CD" w:rsidRDefault="007D5F93" w:rsidP="007D5F93">
          <w:pPr>
            <w:pStyle w:val="31D4033929EB4030B9F0DD9F30378338"/>
          </w:pPr>
          <w:r w:rsidRPr="00F7629D">
            <w:t>NEWS TODAY</w:t>
          </w:r>
        </w:p>
      </w:docPartBody>
    </w:docPart>
    <w:docPart>
      <w:docPartPr>
        <w:name w:val="C0BB5000D2C4444E8CE89BCAC4B8CC62"/>
        <w:category>
          <w:name w:val="General"/>
          <w:gallery w:val="placeholder"/>
        </w:category>
        <w:types>
          <w:type w:val="bbPlcHdr"/>
        </w:types>
        <w:behaviors>
          <w:behavior w:val="content"/>
        </w:behaviors>
        <w:guid w:val="{9E051B30-11A9-48FC-A7FC-0D52F2690BA1}"/>
      </w:docPartPr>
      <w:docPartBody>
        <w:p w:rsidR="00BD00CD" w:rsidRDefault="007D5F93" w:rsidP="007D5F93">
          <w:pPr>
            <w:pStyle w:val="C0BB5000D2C4444E8CE89BCAC4B8CC62"/>
          </w:pPr>
          <w:r w:rsidRPr="00F7629D">
            <w:t xml:space="preserve">Tuesday, </w:t>
          </w:r>
          <w:r w:rsidRPr="00F7629D">
            <w:br/>
            <w:t xml:space="preserve">Sep 20, </w:t>
          </w:r>
          <w:r w:rsidRPr="00F7629D">
            <w:br/>
            <w:t>YYYY</w:t>
          </w:r>
        </w:p>
      </w:docPartBody>
    </w:docPart>
    <w:docPart>
      <w:docPartPr>
        <w:name w:val="CE27FD3AAF284C209F399E263C681346"/>
        <w:category>
          <w:name w:val="General"/>
          <w:gallery w:val="placeholder"/>
        </w:category>
        <w:types>
          <w:type w:val="bbPlcHdr"/>
        </w:types>
        <w:behaviors>
          <w:behavior w:val="content"/>
        </w:behaviors>
        <w:guid w:val="{C8EFB897-EF89-4A50-82AD-810B15F16183}"/>
      </w:docPartPr>
      <w:docPartBody>
        <w:p w:rsidR="00BD00CD" w:rsidRDefault="007D5F93" w:rsidP="007D5F93">
          <w:pPr>
            <w:pStyle w:val="CE27FD3AAF284C209F399E263C681346"/>
          </w:pPr>
          <w:r w:rsidRPr="00F7629D">
            <w:t>Issue</w:t>
          </w:r>
          <w:r w:rsidRPr="00F7629D">
            <w:br/>
            <w:t>#10</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Georgia Pro Black">
    <w:altName w:val="Georgia Pro Black"/>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Pro">
    <w:charset w:val="00"/>
    <w:family w:val="roman"/>
    <w:pitch w:val="variable"/>
    <w:sig w:usb0="800002AF" w:usb1="0000000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3EF"/>
    <w:rsid w:val="00090545"/>
    <w:rsid w:val="005171CD"/>
    <w:rsid w:val="007863EF"/>
    <w:rsid w:val="007D5F93"/>
    <w:rsid w:val="008B45CD"/>
    <w:rsid w:val="00AF1DE0"/>
    <w:rsid w:val="00B42778"/>
    <w:rsid w:val="00BD00CD"/>
    <w:rsid w:val="00D84052"/>
    <w:rsid w:val="00FB1D4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73A5FD283FA44289FAC49321A640A6C">
    <w:name w:val="673A5FD283FA44289FAC49321A640A6C"/>
  </w:style>
  <w:style w:type="paragraph" w:customStyle="1" w:styleId="AD6A5DCA303748C79C7D0E150B0DBA23">
    <w:name w:val="AD6A5DCA303748C79C7D0E150B0DBA23"/>
  </w:style>
  <w:style w:type="paragraph" w:customStyle="1" w:styleId="FC600D1773BC492AA7D5665488A5AB18">
    <w:name w:val="FC600D1773BC492AA7D5665488A5AB18"/>
  </w:style>
  <w:style w:type="paragraph" w:customStyle="1" w:styleId="F7B11990ECCB4C61BF090BD2A764BFCE">
    <w:name w:val="F7B11990ECCB4C61BF090BD2A764BFCE"/>
  </w:style>
  <w:style w:type="paragraph" w:customStyle="1" w:styleId="0F624627112C426995BA1816074006EA">
    <w:name w:val="0F624627112C426995BA1816074006EA"/>
  </w:style>
  <w:style w:type="paragraph" w:customStyle="1" w:styleId="CC6B8DED53694AF6AA1AF5107DAE9AC9">
    <w:name w:val="CC6B8DED53694AF6AA1AF5107DAE9AC9"/>
  </w:style>
  <w:style w:type="paragraph" w:customStyle="1" w:styleId="4CDD36CD3D0A4A6989DFB1F1465C821D">
    <w:name w:val="4CDD36CD3D0A4A6989DFB1F1465C821D"/>
  </w:style>
  <w:style w:type="paragraph" w:customStyle="1" w:styleId="E0975AB4441A45999A999E11ED93A150">
    <w:name w:val="E0975AB4441A45999A999E11ED93A150"/>
  </w:style>
  <w:style w:type="paragraph" w:customStyle="1" w:styleId="CD78424E753C4B929BA2F983FC1A7D4E">
    <w:name w:val="CD78424E753C4B929BA2F983FC1A7D4E"/>
  </w:style>
  <w:style w:type="paragraph" w:customStyle="1" w:styleId="1A8CB7B67A0C41F59B0EACDE3252CC26">
    <w:name w:val="1A8CB7B67A0C41F59B0EACDE3252CC26"/>
  </w:style>
  <w:style w:type="paragraph" w:customStyle="1" w:styleId="3D657FDCC19D4529807B5F0D8D888F24">
    <w:name w:val="3D657FDCC19D4529807B5F0D8D888F24"/>
  </w:style>
  <w:style w:type="paragraph" w:customStyle="1" w:styleId="132CFBB9EA8A4642BD92F33F56863124">
    <w:name w:val="132CFBB9EA8A4642BD92F33F56863124"/>
  </w:style>
  <w:style w:type="paragraph" w:customStyle="1" w:styleId="3E4EA699E41645B9BDD470677CF08EFF">
    <w:name w:val="3E4EA699E41645B9BDD470677CF08EFF"/>
  </w:style>
  <w:style w:type="paragraph" w:customStyle="1" w:styleId="FD62B7FDC1104E01817DB163B505BAF5">
    <w:name w:val="FD62B7FDC1104E01817DB163B505BAF5"/>
  </w:style>
  <w:style w:type="paragraph" w:customStyle="1" w:styleId="778C5829FE5F4E2D89FAC74156D7BD23">
    <w:name w:val="778C5829FE5F4E2D89FAC74156D7BD23"/>
  </w:style>
  <w:style w:type="character" w:styleId="PlaceholderText">
    <w:name w:val="Placeholder Text"/>
    <w:basedOn w:val="DefaultParagraphFont"/>
    <w:uiPriority w:val="99"/>
    <w:semiHidden/>
    <w:rPr>
      <w:color w:val="808080"/>
    </w:rPr>
  </w:style>
  <w:style w:type="paragraph" w:customStyle="1" w:styleId="BA2E9CE6A32642F38B1B9BDEFE093F53">
    <w:name w:val="BA2E9CE6A32642F38B1B9BDEFE093F53"/>
  </w:style>
  <w:style w:type="paragraph" w:customStyle="1" w:styleId="57C1036ADACF4E5AA3E31768C084B552">
    <w:name w:val="57C1036ADACF4E5AA3E31768C084B552"/>
  </w:style>
  <w:style w:type="paragraph" w:customStyle="1" w:styleId="C74DA04D597F470F884E4544EBC05D96">
    <w:name w:val="C74DA04D597F470F884E4544EBC05D96"/>
  </w:style>
  <w:style w:type="paragraph" w:customStyle="1" w:styleId="4C79A2BB17AF4370A4E012779FC76D3E">
    <w:name w:val="4C79A2BB17AF4370A4E012779FC76D3E"/>
  </w:style>
  <w:style w:type="paragraph" w:customStyle="1" w:styleId="1F53D259817F4BF69437C58976B0C747">
    <w:name w:val="1F53D259817F4BF69437C58976B0C747"/>
  </w:style>
  <w:style w:type="paragraph" w:customStyle="1" w:styleId="8BC0A621EEBC497FA34B0C5610A02525">
    <w:name w:val="8BC0A621EEBC497FA34B0C5610A02525"/>
  </w:style>
  <w:style w:type="paragraph" w:customStyle="1" w:styleId="6C4690BD8BE14664AA9F3A25E6BC8160">
    <w:name w:val="6C4690BD8BE14664AA9F3A25E6BC8160"/>
  </w:style>
  <w:style w:type="paragraph" w:customStyle="1" w:styleId="5FEF9E620F214FDB9DFE70FF39AF2711">
    <w:name w:val="5FEF9E620F214FDB9DFE70FF39AF2711"/>
  </w:style>
  <w:style w:type="paragraph" w:customStyle="1" w:styleId="0966BC32BB62486F8A763010699492D4">
    <w:name w:val="0966BC32BB62486F8A763010699492D4"/>
  </w:style>
  <w:style w:type="paragraph" w:customStyle="1" w:styleId="8EDE2F9CF97E4F13BD1B6EBA2695A6F6">
    <w:name w:val="8EDE2F9CF97E4F13BD1B6EBA2695A6F6"/>
  </w:style>
  <w:style w:type="paragraph" w:customStyle="1" w:styleId="9189E66F72454F07A114663613B61BE9">
    <w:name w:val="9189E66F72454F07A114663613B61BE9"/>
  </w:style>
  <w:style w:type="paragraph" w:customStyle="1" w:styleId="D441010BCFC44CC3ABAA650E9FF1009D">
    <w:name w:val="D441010BCFC44CC3ABAA650E9FF1009D"/>
  </w:style>
  <w:style w:type="paragraph" w:customStyle="1" w:styleId="AEE899CB000E4B5B8E9F3BD015FFE9E4">
    <w:name w:val="AEE899CB000E4B5B8E9F3BD015FFE9E4"/>
  </w:style>
  <w:style w:type="paragraph" w:customStyle="1" w:styleId="C806B4602A1340FEA73F5EB655993B5E">
    <w:name w:val="C806B4602A1340FEA73F5EB655993B5E"/>
  </w:style>
  <w:style w:type="paragraph" w:customStyle="1" w:styleId="1BFA40510C42491C8BEA670A76879B91">
    <w:name w:val="1BFA40510C42491C8BEA670A76879B91"/>
  </w:style>
  <w:style w:type="paragraph" w:customStyle="1" w:styleId="99E8F484954446628983919CB9372D94">
    <w:name w:val="99E8F484954446628983919CB9372D94"/>
  </w:style>
  <w:style w:type="paragraph" w:customStyle="1" w:styleId="160C4E2A827342039E90B3E27A4B5308">
    <w:name w:val="160C4E2A827342039E90B3E27A4B5308"/>
  </w:style>
  <w:style w:type="paragraph" w:customStyle="1" w:styleId="B8EEBEE7E73248F38FC314A2B8F70199">
    <w:name w:val="B8EEBEE7E73248F38FC314A2B8F70199"/>
  </w:style>
  <w:style w:type="paragraph" w:customStyle="1" w:styleId="79BFCC83A3BC4EB1B07A5A01105CE114">
    <w:name w:val="79BFCC83A3BC4EB1B07A5A01105CE114"/>
  </w:style>
  <w:style w:type="paragraph" w:customStyle="1" w:styleId="CBD2364B3F2F4EBFAD08D999D9AD5FBC">
    <w:name w:val="CBD2364B3F2F4EBFAD08D999D9AD5FBC"/>
  </w:style>
  <w:style w:type="paragraph" w:customStyle="1" w:styleId="9144DF4ADCE647F7BF65D3EC1C1A36ED">
    <w:name w:val="9144DF4ADCE647F7BF65D3EC1C1A36ED"/>
  </w:style>
  <w:style w:type="paragraph" w:customStyle="1" w:styleId="C5AB2D2304634B409C526E240CABAF5D">
    <w:name w:val="C5AB2D2304634B409C526E240CABAF5D"/>
  </w:style>
  <w:style w:type="paragraph" w:customStyle="1" w:styleId="2FB0FD49E1774EC9BD7BA1F01EB59A98">
    <w:name w:val="2FB0FD49E1774EC9BD7BA1F01EB59A98"/>
  </w:style>
  <w:style w:type="paragraph" w:customStyle="1" w:styleId="E1E2F7F166CB45E1B7DBC26C7161EFAB">
    <w:name w:val="E1E2F7F166CB45E1B7DBC26C7161EFAB"/>
  </w:style>
  <w:style w:type="paragraph" w:customStyle="1" w:styleId="7E7EB402C6804047819479A357F84713">
    <w:name w:val="7E7EB402C6804047819479A357F84713"/>
  </w:style>
  <w:style w:type="paragraph" w:customStyle="1" w:styleId="77DB2ABE30544468B942AFBB0D6A3F94">
    <w:name w:val="77DB2ABE30544468B942AFBB0D6A3F94"/>
  </w:style>
  <w:style w:type="paragraph" w:customStyle="1" w:styleId="A3D68A91AE524348A602DD053DA562C3">
    <w:name w:val="A3D68A91AE524348A602DD053DA562C3"/>
  </w:style>
  <w:style w:type="paragraph" w:customStyle="1" w:styleId="39ED11C4BEBF45BB9F400AAEE51AFADB">
    <w:name w:val="39ED11C4BEBF45BB9F400AAEE51AFADB"/>
  </w:style>
  <w:style w:type="paragraph" w:customStyle="1" w:styleId="815CDABEC65D49FFA4C13B974C16FF6F">
    <w:name w:val="815CDABEC65D49FFA4C13B974C16FF6F"/>
  </w:style>
  <w:style w:type="paragraph" w:customStyle="1" w:styleId="AD235CE80D664E419EFF3EF27FF28D6A">
    <w:name w:val="AD235CE80D664E419EFF3EF27FF28D6A"/>
  </w:style>
  <w:style w:type="paragraph" w:customStyle="1" w:styleId="0B4A6CE73E994BF4A3E7947A65DD7420">
    <w:name w:val="0B4A6CE73E994BF4A3E7947A65DD7420"/>
  </w:style>
  <w:style w:type="paragraph" w:customStyle="1" w:styleId="99BDF53A9EE244CA8BF37F661A06841D">
    <w:name w:val="99BDF53A9EE244CA8BF37F661A06841D"/>
  </w:style>
  <w:style w:type="paragraph" w:customStyle="1" w:styleId="1E1033E3D681483A9D1FA6C981050AE0">
    <w:name w:val="1E1033E3D681483A9D1FA6C981050AE0"/>
  </w:style>
  <w:style w:type="paragraph" w:customStyle="1" w:styleId="EE7499568C8949E98D352F35C3865DD9">
    <w:name w:val="EE7499568C8949E98D352F35C3865DD9"/>
  </w:style>
  <w:style w:type="paragraph" w:customStyle="1" w:styleId="9A3BDD82599B42AABCD9FDCF55BA435D">
    <w:name w:val="9A3BDD82599B42AABCD9FDCF55BA435D"/>
  </w:style>
  <w:style w:type="paragraph" w:customStyle="1" w:styleId="11C53CFE101C4E4BB82F46316649FA2F">
    <w:name w:val="11C53CFE101C4E4BB82F46316649FA2F"/>
  </w:style>
  <w:style w:type="paragraph" w:customStyle="1" w:styleId="7E095CBE71124555B97C7962D9855700">
    <w:name w:val="7E095CBE71124555B97C7962D9855700"/>
  </w:style>
  <w:style w:type="paragraph" w:customStyle="1" w:styleId="1C367973A0C14E3084A6D557EF04C664">
    <w:name w:val="1C367973A0C14E3084A6D557EF04C664"/>
  </w:style>
  <w:style w:type="paragraph" w:customStyle="1" w:styleId="68591531CF594C899EFD7BF764DD9424">
    <w:name w:val="68591531CF594C899EFD7BF764DD9424"/>
  </w:style>
  <w:style w:type="paragraph" w:customStyle="1" w:styleId="85DF36D5C9CC4BA3B3DD7AA85E0CC51E">
    <w:name w:val="85DF36D5C9CC4BA3B3DD7AA85E0CC51E"/>
  </w:style>
  <w:style w:type="paragraph" w:customStyle="1" w:styleId="34E981FA81134888B8497FDCA23B4545">
    <w:name w:val="34E981FA81134888B8497FDCA23B4545"/>
  </w:style>
  <w:style w:type="paragraph" w:customStyle="1" w:styleId="774E3BA6786A41F4AECE8500881603F3">
    <w:name w:val="774E3BA6786A41F4AECE8500881603F3"/>
  </w:style>
  <w:style w:type="paragraph" w:customStyle="1" w:styleId="D956AB4DBC4648128800E4A7C29BBBE4">
    <w:name w:val="D956AB4DBC4648128800E4A7C29BBBE4"/>
  </w:style>
  <w:style w:type="paragraph" w:customStyle="1" w:styleId="D8192BED3B3F44049A874D5CC1F08828">
    <w:name w:val="D8192BED3B3F44049A874D5CC1F08828"/>
  </w:style>
  <w:style w:type="paragraph" w:customStyle="1" w:styleId="AC283E2F80A4404AB4BE5BB5460DDD19">
    <w:name w:val="AC283E2F80A4404AB4BE5BB5460DDD19"/>
  </w:style>
  <w:style w:type="paragraph" w:customStyle="1" w:styleId="428F64D120B74A7E8BFD5D4000DED05C">
    <w:name w:val="428F64D120B74A7E8BFD5D4000DED05C"/>
  </w:style>
  <w:style w:type="paragraph" w:customStyle="1" w:styleId="4E1FE2CAB2AB4311BB5B118B974930E1">
    <w:name w:val="4E1FE2CAB2AB4311BB5B118B974930E1"/>
  </w:style>
  <w:style w:type="paragraph" w:customStyle="1" w:styleId="4D54D8097A7C463C825774A391EAAC38">
    <w:name w:val="4D54D8097A7C463C825774A391EAAC38"/>
  </w:style>
  <w:style w:type="paragraph" w:customStyle="1" w:styleId="15DFF0C457404EF4BA652199DF18C57E">
    <w:name w:val="15DFF0C457404EF4BA652199DF18C57E"/>
  </w:style>
  <w:style w:type="paragraph" w:customStyle="1" w:styleId="36E3B2B4E0A44C059341A136A6DFC954">
    <w:name w:val="36E3B2B4E0A44C059341A136A6DFC954"/>
  </w:style>
  <w:style w:type="paragraph" w:customStyle="1" w:styleId="92198EB9B65548FF838599B399C14DE8">
    <w:name w:val="92198EB9B65548FF838599B399C14DE8"/>
  </w:style>
  <w:style w:type="paragraph" w:customStyle="1" w:styleId="BEBA8F9CF8DA4642A99F1AE263D90927">
    <w:name w:val="BEBA8F9CF8DA4642A99F1AE263D90927"/>
  </w:style>
  <w:style w:type="paragraph" w:customStyle="1" w:styleId="AD62545C076F465B8C59FE78CAB93F9F">
    <w:name w:val="AD62545C076F465B8C59FE78CAB93F9F"/>
  </w:style>
  <w:style w:type="paragraph" w:customStyle="1" w:styleId="6890188399D54E40AE3B58DFF9B94286">
    <w:name w:val="6890188399D54E40AE3B58DFF9B94286"/>
  </w:style>
  <w:style w:type="paragraph" w:customStyle="1" w:styleId="05B2EC93EDB5422C8EA8DE9544042ACD">
    <w:name w:val="05B2EC93EDB5422C8EA8DE9544042ACD"/>
  </w:style>
  <w:style w:type="paragraph" w:customStyle="1" w:styleId="DA80934C72A04F32AA9EBD9BFAB86942">
    <w:name w:val="DA80934C72A04F32AA9EBD9BFAB86942"/>
  </w:style>
  <w:style w:type="paragraph" w:customStyle="1" w:styleId="F2D9119257C34559B90734449B012A5E">
    <w:name w:val="F2D9119257C34559B90734449B012A5E"/>
  </w:style>
  <w:style w:type="paragraph" w:customStyle="1" w:styleId="F48FD37307EB495ABB7046E1230A7A7D">
    <w:name w:val="F48FD37307EB495ABB7046E1230A7A7D"/>
  </w:style>
  <w:style w:type="paragraph" w:customStyle="1" w:styleId="A33AA89364964F4480FE94BAB920DDA4">
    <w:name w:val="A33AA89364964F4480FE94BAB920DDA4"/>
  </w:style>
  <w:style w:type="paragraph" w:customStyle="1" w:styleId="37D9DDC2EAF54F6C9CA474DEFD563155">
    <w:name w:val="37D9DDC2EAF54F6C9CA474DEFD563155"/>
  </w:style>
  <w:style w:type="paragraph" w:customStyle="1" w:styleId="B44E7FFBEEEE437BB9D63886EA44023F">
    <w:name w:val="B44E7FFBEEEE437BB9D63886EA44023F"/>
  </w:style>
  <w:style w:type="paragraph" w:customStyle="1" w:styleId="DDAA594A7FD34811989C16AFE0736F94">
    <w:name w:val="DDAA594A7FD34811989C16AFE0736F94"/>
  </w:style>
  <w:style w:type="paragraph" w:customStyle="1" w:styleId="4F950CF7B34F427EA30EE9FE0A2220A6">
    <w:name w:val="4F950CF7B34F427EA30EE9FE0A2220A6"/>
  </w:style>
  <w:style w:type="paragraph" w:customStyle="1" w:styleId="3F2D81FF72EB4F149887F04C914C7999">
    <w:name w:val="3F2D81FF72EB4F149887F04C914C7999"/>
  </w:style>
  <w:style w:type="paragraph" w:customStyle="1" w:styleId="443B36117F0A4ACF9D89F5C23F1AA4D8">
    <w:name w:val="443B36117F0A4ACF9D89F5C23F1AA4D8"/>
  </w:style>
  <w:style w:type="paragraph" w:customStyle="1" w:styleId="955665E22FDC46FA9ED6582FC32CE089">
    <w:name w:val="955665E22FDC46FA9ED6582FC32CE089"/>
  </w:style>
  <w:style w:type="paragraph" w:customStyle="1" w:styleId="DA215C41FD81449B9AA1AD4084C56985">
    <w:name w:val="DA215C41FD81449B9AA1AD4084C56985"/>
  </w:style>
  <w:style w:type="paragraph" w:customStyle="1" w:styleId="C12D6BE2612546449D62BECF8EA63E2C">
    <w:name w:val="C12D6BE2612546449D62BECF8EA63E2C"/>
  </w:style>
  <w:style w:type="paragraph" w:customStyle="1" w:styleId="80DA734E175A44D18A40B71EC0BD53AB">
    <w:name w:val="80DA734E175A44D18A40B71EC0BD53AB"/>
  </w:style>
  <w:style w:type="paragraph" w:customStyle="1" w:styleId="043D301AC81D43A1AD4823151300ACA0">
    <w:name w:val="043D301AC81D43A1AD4823151300ACA0"/>
    <w:rsid w:val="00B42778"/>
  </w:style>
  <w:style w:type="paragraph" w:customStyle="1" w:styleId="23F2B324143643DEBE31C1A8B5A748A7">
    <w:name w:val="23F2B324143643DEBE31C1A8B5A748A7"/>
    <w:rsid w:val="00B42778"/>
  </w:style>
  <w:style w:type="paragraph" w:customStyle="1" w:styleId="4F05DD8D15EB4CC88088281AC3D4E7B5">
    <w:name w:val="4F05DD8D15EB4CC88088281AC3D4E7B5"/>
    <w:rsid w:val="00B42778"/>
  </w:style>
  <w:style w:type="paragraph" w:customStyle="1" w:styleId="0427D6BF981445E98B5914718F0F0A0C">
    <w:name w:val="0427D6BF981445E98B5914718F0F0A0C"/>
    <w:rsid w:val="00B42778"/>
  </w:style>
  <w:style w:type="paragraph" w:customStyle="1" w:styleId="207F6BAF338D4A70AE75D24489EBEFBF">
    <w:name w:val="207F6BAF338D4A70AE75D24489EBEFBF"/>
    <w:rsid w:val="00B42778"/>
  </w:style>
  <w:style w:type="paragraph" w:customStyle="1" w:styleId="063661A365744A48AD90A60099C0A8FC">
    <w:name w:val="063661A365744A48AD90A60099C0A8FC"/>
    <w:rsid w:val="007D5F93"/>
  </w:style>
  <w:style w:type="paragraph" w:customStyle="1" w:styleId="31D4033929EB4030B9F0DD9F30378338">
    <w:name w:val="31D4033929EB4030B9F0DD9F30378338"/>
    <w:rsid w:val="007D5F93"/>
  </w:style>
  <w:style w:type="paragraph" w:customStyle="1" w:styleId="C0BB5000D2C4444E8CE89BCAC4B8CC62">
    <w:name w:val="C0BB5000D2C4444E8CE89BCAC4B8CC62"/>
    <w:rsid w:val="007D5F93"/>
  </w:style>
  <w:style w:type="paragraph" w:customStyle="1" w:styleId="CE27FD3AAF284C209F399E263C681346">
    <w:name w:val="CE27FD3AAF284C209F399E263C681346"/>
    <w:rsid w:val="007D5F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0C3E80-5028-4D48-B1ED-451794B4E392}">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DE40C99F-7839-48A5-9838-5D060F37C81A}">
  <ds:schemaRefs>
    <ds:schemaRef ds:uri="http://schemas.openxmlformats.org/officeDocument/2006/bibliography"/>
  </ds:schemaRefs>
</ds:datastoreItem>
</file>

<file path=customXml/itemProps3.xml><?xml version="1.0" encoding="utf-8"?>
<ds:datastoreItem xmlns:ds="http://schemas.openxmlformats.org/officeDocument/2006/customXml" ds:itemID="{D996C147-1F3F-401A-AA66-7553B6223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B6EBE1-B493-47AF-B1AE-C0630005EA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{B9DB006B-326A-46A6-8E58-115751AA2569}tf11279482_win32</Template>
  <TotalTime>0</TotalTime>
  <Pages>2</Pages>
  <Words>738</Words>
  <Characters>4213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2022-08-08T22:16:00Z</dcterms:created>
  <dcterms:modified xsi:type="dcterms:W3CDTF">2022-08-29T21:05:00Z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